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513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2"/>
        <w:gridCol w:w="2269"/>
        <w:gridCol w:w="2620"/>
        <w:gridCol w:w="1932"/>
        <w:gridCol w:w="2044"/>
        <w:gridCol w:w="1627"/>
        <w:gridCol w:w="3117"/>
      </w:tblGrid>
      <w:tr w:rsidR="00915820" w:rsidRPr="005C23D6" w:rsidTr="007169E0">
        <w:trPr>
          <w:trHeight w:val="425"/>
        </w:trPr>
        <w:tc>
          <w:tcPr>
            <w:tcW w:w="14811" w:type="dxa"/>
            <w:gridSpan w:val="7"/>
          </w:tcPr>
          <w:p w:rsidR="00915820" w:rsidRPr="00201C56" w:rsidRDefault="002E2532" w:rsidP="004164F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201C56">
              <w:rPr>
                <w:rFonts w:ascii="Times New Roman" w:hAnsi="Times New Roman" w:cs="Times New Roman"/>
                <w:b/>
                <w:sz w:val="32"/>
                <w:szCs w:val="32"/>
              </w:rPr>
              <w:t>Sammel-N</w:t>
            </w:r>
            <w:r w:rsidR="00915820" w:rsidRPr="00201C56">
              <w:rPr>
                <w:rFonts w:ascii="Times New Roman" w:hAnsi="Times New Roman" w:cs="Times New Roman"/>
                <w:b/>
                <w:sz w:val="32"/>
                <w:szCs w:val="32"/>
              </w:rPr>
              <w:t>achweis</w:t>
            </w:r>
            <w:r w:rsidRPr="00201C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für d</w:t>
            </w:r>
            <w:r w:rsidR="00525627" w:rsidRPr="00201C56">
              <w:rPr>
                <w:rFonts w:ascii="Times New Roman" w:hAnsi="Times New Roman" w:cs="Times New Roman"/>
                <w:b/>
                <w:sz w:val="32"/>
                <w:szCs w:val="32"/>
              </w:rPr>
              <w:t>ie</w:t>
            </w:r>
            <w:r w:rsidRPr="00201C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Schieß</w:t>
            </w:r>
            <w:r w:rsidR="00525627" w:rsidRPr="00201C56">
              <w:rPr>
                <w:rFonts w:ascii="Times New Roman" w:hAnsi="Times New Roman" w:cs="Times New Roman"/>
                <w:b/>
                <w:sz w:val="32"/>
                <w:szCs w:val="32"/>
              </w:rPr>
              <w:t>ausbildung</w:t>
            </w:r>
            <w:r w:rsidRPr="00201C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von</w:t>
            </w:r>
            <w:r w:rsidR="00915820" w:rsidRPr="00201C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2E638F" w:rsidRPr="00201C56">
              <w:rPr>
                <w:rFonts w:ascii="Times New Roman" w:hAnsi="Times New Roman" w:cs="Times New Roman"/>
                <w:b/>
                <w:sz w:val="32"/>
                <w:szCs w:val="32"/>
              </w:rPr>
              <w:t>Wurft</w:t>
            </w:r>
            <w:r w:rsidR="00915820" w:rsidRPr="00201C56">
              <w:rPr>
                <w:rFonts w:ascii="Times New Roman" w:hAnsi="Times New Roman" w:cs="Times New Roman"/>
                <w:b/>
                <w:sz w:val="32"/>
                <w:szCs w:val="32"/>
              </w:rPr>
              <w:t>aube</w:t>
            </w:r>
            <w:r w:rsidR="00201C56" w:rsidRPr="00201C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r w:rsidR="004164F9">
              <w:rPr>
                <w:rFonts w:ascii="Times New Roman" w:hAnsi="Times New Roman" w:cs="Times New Roman"/>
                <w:b/>
                <w:sz w:val="32"/>
                <w:szCs w:val="32"/>
              </w:rPr>
              <w:t>T</w:t>
            </w:r>
            <w:r w:rsidR="00201C56" w:rsidRPr="00201C56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  <w:r w:rsidR="008554DF" w:rsidRPr="00201C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und </w:t>
            </w:r>
            <w:r w:rsidRPr="00201C56">
              <w:rPr>
                <w:rFonts w:ascii="Times New Roman" w:hAnsi="Times New Roman" w:cs="Times New Roman"/>
                <w:b/>
                <w:sz w:val="32"/>
                <w:szCs w:val="32"/>
              </w:rPr>
              <w:t>flüchtiger Überläufer</w:t>
            </w:r>
            <w:r w:rsidR="00201C56" w:rsidRPr="00201C5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(Ü)</w:t>
            </w:r>
          </w:p>
        </w:tc>
      </w:tr>
      <w:tr w:rsidR="00915820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3D6">
              <w:rPr>
                <w:rFonts w:ascii="Times New Roman" w:hAnsi="Times New Roman" w:cs="Times New Roman"/>
                <w:b/>
                <w:sz w:val="24"/>
                <w:szCs w:val="24"/>
              </w:rPr>
              <w:t>Datum</w:t>
            </w:r>
          </w:p>
        </w:tc>
        <w:tc>
          <w:tcPr>
            <w:tcW w:w="2269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3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</w:t>
            </w:r>
          </w:p>
          <w:p w:rsidR="00FD3947" w:rsidRPr="005C23D6" w:rsidRDefault="007169E0" w:rsidP="00760BE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Schießstand</w:t>
            </w:r>
          </w:p>
        </w:tc>
        <w:tc>
          <w:tcPr>
            <w:tcW w:w="2620" w:type="dxa"/>
          </w:tcPr>
          <w:p w:rsidR="00FD3947" w:rsidRPr="005C23D6" w:rsidRDefault="00E85703" w:rsidP="004164F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</w:t>
            </w:r>
            <w:r w:rsidR="00855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und Unterschrift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Standaufsicht</w:t>
            </w:r>
            <w:r w:rsidR="004E767D">
              <w:rPr>
                <w:rFonts w:ascii="Times New Roman" w:hAnsi="Times New Roman" w:cs="Times New Roman"/>
                <w:b/>
                <w:sz w:val="24"/>
                <w:szCs w:val="24"/>
              </w:rPr>
              <w:t>en</w:t>
            </w:r>
            <w:r w:rsidRPr="005C23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FD3947" w:rsidRPr="005C23D6" w:rsidRDefault="004E767D" w:rsidP="004164F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Teilnehmer</w:t>
            </w:r>
          </w:p>
        </w:tc>
        <w:tc>
          <w:tcPr>
            <w:tcW w:w="2044" w:type="dxa"/>
          </w:tcPr>
          <w:p w:rsidR="00AC2423" w:rsidRPr="005C23D6" w:rsidRDefault="004E767D" w:rsidP="007169E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Unterschrift Teilnehmer</w:t>
            </w:r>
          </w:p>
        </w:tc>
        <w:tc>
          <w:tcPr>
            <w:tcW w:w="1627" w:type="dxa"/>
          </w:tcPr>
          <w:p w:rsidR="00EC3C15" w:rsidRDefault="00EC3C15" w:rsidP="00EC3C1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Zahl der </w:t>
            </w:r>
          </w:p>
          <w:p w:rsidR="00FD3947" w:rsidRPr="005C23D6" w:rsidRDefault="00EC3C15" w:rsidP="00EC3C1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 und Ü</w:t>
            </w:r>
          </w:p>
        </w:tc>
        <w:tc>
          <w:tcPr>
            <w:tcW w:w="3117" w:type="dxa"/>
          </w:tcPr>
          <w:p w:rsidR="00FD3947" w:rsidRPr="005C23D6" w:rsidRDefault="004E767D" w:rsidP="007169E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und Unterschrift Schießausbilder</w:t>
            </w:r>
          </w:p>
        </w:tc>
      </w:tr>
      <w:tr w:rsidR="00915820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FD3947" w:rsidRPr="005C23D6" w:rsidRDefault="004164F9" w:rsidP="004164F9">
            <w:pPr>
              <w:spacing w:line="276" w:lineRule="auto"/>
              <w:ind w:left="-249" w:firstLine="24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3F45D8">
              <w:rPr>
                <w:rFonts w:ascii="Times New Roman" w:hAnsi="Times New Roman" w:cs="Times New Roman"/>
                <w:sz w:val="24"/>
                <w:szCs w:val="24"/>
              </w:rPr>
              <w:t>/Ü</w:t>
            </w:r>
            <w:r w:rsidR="00201C56" w:rsidRPr="00201C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20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4"/>
        </w:trPr>
        <w:tc>
          <w:tcPr>
            <w:tcW w:w="120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FD3947" w:rsidRPr="005C23D6" w:rsidRDefault="00EC3C15" w:rsidP="00EC3C1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5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EC3C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20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FD3947" w:rsidRPr="005C23D6" w:rsidRDefault="00EC3C15" w:rsidP="00EC3C1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5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EC3C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20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4"/>
        </w:trPr>
        <w:tc>
          <w:tcPr>
            <w:tcW w:w="120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FD3947" w:rsidRPr="005C23D6" w:rsidRDefault="00EC3C15" w:rsidP="00EC3C1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5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EC3C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20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FD3947" w:rsidRPr="005C23D6" w:rsidRDefault="00EC3C15" w:rsidP="00EC3C1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5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EC3C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20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4"/>
        </w:trPr>
        <w:tc>
          <w:tcPr>
            <w:tcW w:w="120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FD3947" w:rsidRPr="005C23D6" w:rsidRDefault="00EC3C15" w:rsidP="00EC3C1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5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EC3C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20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FD3947" w:rsidRPr="005C23D6" w:rsidRDefault="00EC3C15" w:rsidP="00EC3C1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5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EC3C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20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FD3947" w:rsidRPr="005C23D6" w:rsidRDefault="00EC3C15" w:rsidP="00EC3C15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3C15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EC3C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FD3947" w:rsidRPr="005C23D6" w:rsidRDefault="00FD3947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15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EC3C15" w:rsidRDefault="00EC3C15" w:rsidP="00EC3C15">
            <w:pPr>
              <w:jc w:val="right"/>
            </w:pPr>
            <w:r w:rsidRPr="00491E42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491E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15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EC3C15" w:rsidRDefault="00EC3C15" w:rsidP="00EC3C15">
            <w:pPr>
              <w:jc w:val="right"/>
            </w:pPr>
            <w:r w:rsidRPr="00491E42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491E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15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EC3C15" w:rsidRDefault="00EC3C15" w:rsidP="00EC3C15">
            <w:pPr>
              <w:jc w:val="right"/>
            </w:pPr>
            <w:r w:rsidRPr="00491E42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491E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15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EC3C15" w:rsidRDefault="00EC3C15" w:rsidP="00EC3C15">
            <w:pPr>
              <w:jc w:val="right"/>
            </w:pPr>
            <w:r w:rsidRPr="00491E42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491E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15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EC3C15" w:rsidRDefault="00EC3C15" w:rsidP="00EC3C15">
            <w:pPr>
              <w:jc w:val="right"/>
            </w:pPr>
            <w:r w:rsidRPr="00491E42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491E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15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EC3C15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EC3C15" w:rsidRDefault="00EC3C15" w:rsidP="00EC3C15">
            <w:pPr>
              <w:jc w:val="right"/>
            </w:pPr>
            <w:r w:rsidRPr="00491E42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491E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15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EC3C15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EC3C15" w:rsidRDefault="00EC3C15" w:rsidP="00EC3C15">
            <w:pPr>
              <w:jc w:val="right"/>
            </w:pPr>
            <w:r w:rsidRPr="00491E42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491E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15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EC3C15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EC3C15" w:rsidRDefault="00EC3C15" w:rsidP="00EC3C15">
            <w:pPr>
              <w:jc w:val="right"/>
            </w:pPr>
            <w:r w:rsidRPr="00491E42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491E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15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EC3C15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EC3C15" w:rsidRDefault="00EC3C15" w:rsidP="00EC3C15">
            <w:pPr>
              <w:jc w:val="right"/>
            </w:pPr>
            <w:r w:rsidRPr="00491E42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491E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C15" w:rsidRPr="005C23D6" w:rsidTr="007169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8"/>
        </w:trPr>
        <w:tc>
          <w:tcPr>
            <w:tcW w:w="1202" w:type="dxa"/>
          </w:tcPr>
          <w:p w:rsidR="00EC3C15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EC3C15" w:rsidRDefault="00EC3C15" w:rsidP="00EC3C15">
            <w:pPr>
              <w:jc w:val="right"/>
            </w:pPr>
            <w:r w:rsidRPr="00491E42">
              <w:rPr>
                <w:rFonts w:ascii="Times New Roman" w:hAnsi="Times New Roman" w:cs="Times New Roman"/>
                <w:sz w:val="24"/>
                <w:szCs w:val="24"/>
              </w:rPr>
              <w:t>T/Ü</w:t>
            </w:r>
            <w:r w:rsidRPr="00491E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</w:t>
            </w:r>
          </w:p>
        </w:tc>
        <w:tc>
          <w:tcPr>
            <w:tcW w:w="3117" w:type="dxa"/>
          </w:tcPr>
          <w:p w:rsidR="00EC3C15" w:rsidRPr="005C23D6" w:rsidRDefault="00EC3C15" w:rsidP="00760B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58B" w:rsidRDefault="007169E0" w:rsidP="00760B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69E0">
        <w:rPr>
          <w:rFonts w:ascii="Times New Roman" w:hAnsi="Times New Roman" w:cs="Times New Roman"/>
          <w:b/>
          <w:sz w:val="24"/>
          <w:szCs w:val="24"/>
        </w:rPr>
        <w:lastRenderedPageBreak/>
        <w:t>Sammel-Nachweis für die Schießausbildung von Wurftaube (T) und flüchtiger Überläufer (Ü)</w:t>
      </w:r>
    </w:p>
    <w:p w:rsidR="000304F2" w:rsidRDefault="007169E0" w:rsidP="00760B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 der Disziplin Wurftaube</w:t>
      </w:r>
      <w:r w:rsidR="00F61F72">
        <w:rPr>
          <w:rFonts w:ascii="Times New Roman" w:hAnsi="Times New Roman" w:cs="Times New Roman"/>
          <w:sz w:val="24"/>
          <w:szCs w:val="24"/>
        </w:rPr>
        <w:t xml:space="preserve"> </w:t>
      </w:r>
      <w:r w:rsidR="000304F2">
        <w:rPr>
          <w:rFonts w:ascii="Times New Roman" w:hAnsi="Times New Roman" w:cs="Times New Roman"/>
          <w:sz w:val="24"/>
          <w:szCs w:val="24"/>
        </w:rPr>
        <w:t xml:space="preserve">haben </w:t>
      </w:r>
      <w:r w:rsidR="00022E3A">
        <w:rPr>
          <w:rFonts w:ascii="Times New Roman" w:hAnsi="Times New Roman" w:cs="Times New Roman"/>
          <w:sz w:val="24"/>
          <w:szCs w:val="24"/>
        </w:rPr>
        <w:t xml:space="preserve">die folgenden </w:t>
      </w:r>
      <w:r w:rsidR="000304F2">
        <w:rPr>
          <w:rFonts w:ascii="Times New Roman" w:hAnsi="Times New Roman" w:cs="Times New Roman"/>
          <w:sz w:val="24"/>
          <w:szCs w:val="24"/>
        </w:rPr>
        <w:t xml:space="preserve">Teilnehmer </w:t>
      </w:r>
      <w:r>
        <w:rPr>
          <w:rFonts w:ascii="Times New Roman" w:hAnsi="Times New Roman" w:cs="Times New Roman"/>
          <w:sz w:val="24"/>
          <w:szCs w:val="24"/>
        </w:rPr>
        <w:t>_</w:t>
      </w:r>
      <w:r w:rsidR="000304F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F45D8">
        <w:rPr>
          <w:rFonts w:ascii="Times New Roman" w:hAnsi="Times New Roman" w:cs="Times New Roman"/>
          <w:sz w:val="24"/>
          <w:szCs w:val="24"/>
        </w:rPr>
        <w:t>_</w:t>
      </w:r>
      <w:r w:rsidR="00F61F72" w:rsidRPr="005C23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5D8" w:rsidRDefault="003F45D8" w:rsidP="00760B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 </w:t>
      </w:r>
    </w:p>
    <w:p w:rsidR="00022E3A" w:rsidRDefault="00022E3A" w:rsidP="00760B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 </w:t>
      </w:r>
    </w:p>
    <w:p w:rsidR="00022E3A" w:rsidRDefault="000304F2" w:rsidP="00760B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3F45D8">
        <w:rPr>
          <w:rFonts w:ascii="Times New Roman" w:hAnsi="Times New Roman" w:cs="Times New Roman"/>
          <w:sz w:val="24"/>
          <w:szCs w:val="24"/>
        </w:rPr>
        <w:t>Ausbildungslehrgang der Jagdschule/Jägerschaft*</w:t>
      </w:r>
      <w:r w:rsidR="00432F4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C23D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C23D6"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  <w:r w:rsidR="003F45D8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  <w:r w:rsidR="00F61F72">
        <w:rPr>
          <w:rFonts w:ascii="Times New Roman" w:hAnsi="Times New Roman" w:cs="Times New Roman"/>
          <w:sz w:val="24"/>
          <w:szCs w:val="24"/>
        </w:rPr>
        <w:t>a</w:t>
      </w:r>
      <w:r w:rsidR="00241BDD" w:rsidRPr="005C23D6">
        <w:rPr>
          <w:rFonts w:ascii="Times New Roman" w:hAnsi="Times New Roman" w:cs="Times New Roman"/>
          <w:sz w:val="24"/>
          <w:szCs w:val="24"/>
        </w:rPr>
        <w:t>m __________</w:t>
      </w:r>
      <w:r w:rsidR="000C40FA" w:rsidRPr="005C23D6">
        <w:rPr>
          <w:rFonts w:ascii="Times New Roman" w:hAnsi="Times New Roman" w:cs="Times New Roman"/>
          <w:sz w:val="24"/>
          <w:szCs w:val="24"/>
        </w:rPr>
        <w:t>___</w:t>
      </w:r>
      <w:r w:rsidR="00241BDD" w:rsidRPr="005C23D6">
        <w:rPr>
          <w:rFonts w:ascii="Times New Roman" w:hAnsi="Times New Roman" w:cs="Times New Roman"/>
          <w:sz w:val="24"/>
          <w:szCs w:val="24"/>
        </w:rPr>
        <w:t xml:space="preserve"> auf </w:t>
      </w:r>
    </w:p>
    <w:p w:rsidR="00022E3A" w:rsidRDefault="00241BDD" w:rsidP="00760B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23D6">
        <w:rPr>
          <w:rFonts w:ascii="Times New Roman" w:hAnsi="Times New Roman" w:cs="Times New Roman"/>
          <w:sz w:val="24"/>
          <w:szCs w:val="24"/>
        </w:rPr>
        <w:t>dem Schießstand ________________________</w:t>
      </w:r>
      <w:r w:rsidR="00AE032F">
        <w:rPr>
          <w:rFonts w:ascii="Times New Roman" w:hAnsi="Times New Roman" w:cs="Times New Roman"/>
          <w:sz w:val="24"/>
          <w:szCs w:val="24"/>
        </w:rPr>
        <w:t>_____</w:t>
      </w:r>
      <w:r w:rsidRPr="005C23D6">
        <w:rPr>
          <w:rFonts w:ascii="Times New Roman" w:hAnsi="Times New Roman" w:cs="Times New Roman"/>
          <w:sz w:val="24"/>
          <w:szCs w:val="24"/>
        </w:rPr>
        <w:t xml:space="preserve"> b</w:t>
      </w:r>
      <w:r w:rsidR="00E32F05" w:rsidRPr="005C23D6">
        <w:rPr>
          <w:rFonts w:ascii="Times New Roman" w:hAnsi="Times New Roman" w:cs="Times New Roman"/>
          <w:sz w:val="24"/>
          <w:szCs w:val="24"/>
        </w:rPr>
        <w:t xml:space="preserve">eim Flintenschießen mit Kaliber zwölf oder kleiner aus dem jagdlichen Anschlag innerhalb </w:t>
      </w:r>
    </w:p>
    <w:p w:rsidR="006D4E3F" w:rsidRPr="005C23D6" w:rsidRDefault="00E32F05" w:rsidP="00760BE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23D6">
        <w:rPr>
          <w:rFonts w:ascii="Times New Roman" w:hAnsi="Times New Roman" w:cs="Times New Roman"/>
          <w:sz w:val="24"/>
          <w:szCs w:val="24"/>
        </w:rPr>
        <w:t>einer Zehner</w:t>
      </w:r>
      <w:r w:rsidR="00AE032F">
        <w:rPr>
          <w:rFonts w:ascii="Times New Roman" w:hAnsi="Times New Roman" w:cs="Times New Roman"/>
          <w:sz w:val="24"/>
          <w:szCs w:val="24"/>
        </w:rPr>
        <w:t>s</w:t>
      </w:r>
      <w:r w:rsidRPr="005C23D6">
        <w:rPr>
          <w:rFonts w:ascii="Times New Roman" w:hAnsi="Times New Roman" w:cs="Times New Roman"/>
          <w:sz w:val="24"/>
          <w:szCs w:val="24"/>
        </w:rPr>
        <w:t xml:space="preserve">erie </w:t>
      </w:r>
      <w:r w:rsidR="001C71A3">
        <w:rPr>
          <w:rFonts w:ascii="Times New Roman" w:hAnsi="Times New Roman" w:cs="Times New Roman"/>
          <w:sz w:val="24"/>
          <w:szCs w:val="24"/>
        </w:rPr>
        <w:t>mindestens vier</w:t>
      </w:r>
      <w:r w:rsidR="00241BDD" w:rsidRPr="005C23D6">
        <w:rPr>
          <w:rFonts w:ascii="Times New Roman" w:hAnsi="Times New Roman" w:cs="Times New Roman"/>
          <w:sz w:val="24"/>
          <w:szCs w:val="24"/>
        </w:rPr>
        <w:t xml:space="preserve"> </w:t>
      </w:r>
      <w:r w:rsidRPr="005C23D6">
        <w:rPr>
          <w:rFonts w:ascii="Times New Roman" w:hAnsi="Times New Roman" w:cs="Times New Roman"/>
          <w:sz w:val="24"/>
          <w:szCs w:val="24"/>
        </w:rPr>
        <w:t>Wurftauben</w:t>
      </w:r>
      <w:r w:rsidR="005C23D6" w:rsidRPr="005C23D6">
        <w:rPr>
          <w:rFonts w:ascii="Times New Roman" w:hAnsi="Times New Roman" w:cs="Times New Roman"/>
          <w:sz w:val="24"/>
          <w:szCs w:val="24"/>
        </w:rPr>
        <w:t xml:space="preserve"> </w:t>
      </w:r>
      <w:r w:rsidR="0033457A" w:rsidRPr="005C23D6">
        <w:rPr>
          <w:rFonts w:ascii="Times New Roman" w:hAnsi="Times New Roman" w:cs="Times New Roman"/>
          <w:sz w:val="24"/>
          <w:szCs w:val="24"/>
        </w:rPr>
        <w:t>getroffen.</w:t>
      </w:r>
    </w:p>
    <w:p w:rsidR="005A758B" w:rsidRPr="005A758B" w:rsidRDefault="005C23D6" w:rsidP="007E74E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C23D6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7E74E2">
        <w:rPr>
          <w:rFonts w:ascii="Times New Roman" w:hAnsi="Times New Roman" w:cs="Times New Roman"/>
          <w:sz w:val="24"/>
          <w:szCs w:val="24"/>
        </w:rPr>
        <w:t>_</w:t>
      </w:r>
      <w:r w:rsidR="005A758B">
        <w:rPr>
          <w:rFonts w:ascii="Times New Roman" w:hAnsi="Times New Roman" w:cs="Times New Roman"/>
          <w:sz w:val="24"/>
          <w:szCs w:val="24"/>
        </w:rPr>
        <w:tab/>
      </w:r>
      <w:r w:rsidR="00022E3A">
        <w:rPr>
          <w:rFonts w:ascii="Times New Roman" w:hAnsi="Times New Roman" w:cs="Times New Roman"/>
          <w:sz w:val="24"/>
          <w:szCs w:val="24"/>
        </w:rPr>
        <w:tab/>
      </w:r>
      <w:r w:rsidR="005A758B" w:rsidRPr="005A758B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5A758B" w:rsidRPr="005A758B">
        <w:rPr>
          <w:rFonts w:ascii="Times New Roman" w:hAnsi="Times New Roman" w:cs="Times New Roman"/>
          <w:sz w:val="24"/>
          <w:szCs w:val="24"/>
        </w:rPr>
        <w:tab/>
      </w:r>
    </w:p>
    <w:p w:rsidR="0033457A" w:rsidRDefault="003F45D8" w:rsidP="005A758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C23D6">
        <w:rPr>
          <w:rFonts w:ascii="Times New Roman" w:hAnsi="Times New Roman" w:cs="Times New Roman"/>
          <w:sz w:val="24"/>
          <w:szCs w:val="24"/>
        </w:rPr>
        <w:t>Datum, Name und Unterschrift de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C23D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tandaufsicht</w:t>
      </w:r>
      <w:r w:rsidRPr="005A75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A758B">
        <w:rPr>
          <w:rFonts w:ascii="Times New Roman" w:hAnsi="Times New Roman" w:cs="Times New Roman"/>
          <w:sz w:val="24"/>
          <w:szCs w:val="24"/>
        </w:rPr>
        <w:tab/>
      </w:r>
      <w:r w:rsidR="00022E3A">
        <w:rPr>
          <w:rFonts w:ascii="Times New Roman" w:hAnsi="Times New Roman" w:cs="Times New Roman"/>
          <w:sz w:val="24"/>
          <w:szCs w:val="24"/>
        </w:rPr>
        <w:tab/>
      </w:r>
      <w:r w:rsidRPr="005A758B">
        <w:rPr>
          <w:rFonts w:ascii="Times New Roman" w:hAnsi="Times New Roman" w:cs="Times New Roman"/>
          <w:sz w:val="24"/>
          <w:szCs w:val="24"/>
        </w:rPr>
        <w:t>Datum, Name und Unterschrift des Schießausbilders</w:t>
      </w:r>
    </w:p>
    <w:p w:rsidR="00022E3A" w:rsidRDefault="00022E3A" w:rsidP="00F61F7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E5A9A" w:rsidRPr="00FE5A9A" w:rsidRDefault="007169E0" w:rsidP="00FE5A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 der Disziplin Flüchtiger Überläufer</w:t>
      </w:r>
      <w:r w:rsidR="00F61F72" w:rsidRPr="00F61F72">
        <w:rPr>
          <w:rFonts w:ascii="Times New Roman" w:hAnsi="Times New Roman" w:cs="Times New Roman"/>
          <w:sz w:val="24"/>
          <w:szCs w:val="24"/>
        </w:rPr>
        <w:t xml:space="preserve"> </w:t>
      </w:r>
      <w:r w:rsidR="00FE5A9A" w:rsidRPr="00FE5A9A">
        <w:rPr>
          <w:rFonts w:ascii="Times New Roman" w:hAnsi="Times New Roman" w:cs="Times New Roman"/>
          <w:sz w:val="24"/>
          <w:szCs w:val="24"/>
        </w:rPr>
        <w:t xml:space="preserve">haben die folgenden Teilnehmer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FE5A9A" w:rsidRPr="00FE5A9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 </w:t>
      </w:r>
    </w:p>
    <w:p w:rsidR="00FE5A9A" w:rsidRPr="00FE5A9A" w:rsidRDefault="00FE5A9A" w:rsidP="00FE5A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5A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  <w:r w:rsidR="00E33F23">
        <w:rPr>
          <w:rFonts w:ascii="Times New Roman" w:hAnsi="Times New Roman" w:cs="Times New Roman"/>
          <w:sz w:val="24"/>
          <w:szCs w:val="24"/>
        </w:rPr>
        <w:t>_</w:t>
      </w:r>
      <w:r w:rsidRPr="00FE5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A9A" w:rsidRDefault="00FE5A9A" w:rsidP="00FE5A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5A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FE5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A9A" w:rsidRPr="00FE5A9A" w:rsidRDefault="00FE5A9A" w:rsidP="00FE5A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E5A9A">
        <w:rPr>
          <w:rFonts w:ascii="Times New Roman" w:hAnsi="Times New Roman" w:cs="Times New Roman"/>
          <w:sz w:val="24"/>
          <w:szCs w:val="24"/>
        </w:rPr>
        <w:t>des Ausbildungslehrgang der Jagdschule/Jägerschaft*</w:t>
      </w:r>
      <w:r w:rsidR="00432F4D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FE5A9A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</w:t>
      </w:r>
      <w:r w:rsidRPr="00FE5A9A">
        <w:rPr>
          <w:rFonts w:ascii="Times New Roman" w:hAnsi="Times New Roman" w:cs="Times New Roman"/>
          <w:sz w:val="24"/>
          <w:szCs w:val="24"/>
        </w:rPr>
        <w:t xml:space="preserve">am _____________ auf </w:t>
      </w:r>
    </w:p>
    <w:p w:rsidR="00F61F72" w:rsidRPr="00F61F72" w:rsidRDefault="00F61F72" w:rsidP="00FE5A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61F72">
        <w:rPr>
          <w:rFonts w:ascii="Times New Roman" w:hAnsi="Times New Roman" w:cs="Times New Roman"/>
          <w:sz w:val="24"/>
          <w:szCs w:val="24"/>
        </w:rPr>
        <w:t>dem Schießstand _____________________________ beim Büchsenschießen mit hochwildtauglichen Kaliber aus dem jagdlichen Anschlag stehend freihändig innerhalb einer Fünferser</w:t>
      </w:r>
      <w:r w:rsidR="00FE5A9A">
        <w:rPr>
          <w:rFonts w:ascii="Times New Roman" w:hAnsi="Times New Roman" w:cs="Times New Roman"/>
          <w:sz w:val="24"/>
          <w:szCs w:val="24"/>
        </w:rPr>
        <w:t xml:space="preserve">ie mindestens drei Treffer </w:t>
      </w:r>
      <w:r w:rsidRPr="00F61F72">
        <w:rPr>
          <w:rFonts w:ascii="Times New Roman" w:hAnsi="Times New Roman" w:cs="Times New Roman"/>
          <w:sz w:val="24"/>
          <w:szCs w:val="24"/>
        </w:rPr>
        <w:t>innerhalb des Trefferfeldes der DJV-Wildscheibe Nr. 5 oder 6 (entsprechend der Schussentfernung) erzielt.</w:t>
      </w:r>
    </w:p>
    <w:p w:rsidR="00022E3A" w:rsidRPr="00022E3A" w:rsidRDefault="00022E3A" w:rsidP="00022E3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22E3A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022E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22E3A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Pr="00022E3A">
        <w:rPr>
          <w:rFonts w:ascii="Times New Roman" w:hAnsi="Times New Roman" w:cs="Times New Roman"/>
          <w:sz w:val="24"/>
          <w:szCs w:val="24"/>
        </w:rPr>
        <w:tab/>
      </w:r>
    </w:p>
    <w:p w:rsidR="00F61F72" w:rsidRPr="00760BE0" w:rsidRDefault="00022E3A" w:rsidP="005A758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2E3A">
        <w:rPr>
          <w:rFonts w:ascii="Times New Roman" w:hAnsi="Times New Roman" w:cs="Times New Roman"/>
          <w:sz w:val="24"/>
          <w:szCs w:val="24"/>
        </w:rPr>
        <w:t xml:space="preserve">Datum, Name und Unterschrift der Standaufsicht </w:t>
      </w:r>
      <w:r w:rsidRPr="00022E3A">
        <w:rPr>
          <w:rFonts w:ascii="Times New Roman" w:hAnsi="Times New Roman" w:cs="Times New Roman"/>
          <w:sz w:val="24"/>
          <w:szCs w:val="24"/>
        </w:rPr>
        <w:tab/>
      </w:r>
      <w:r w:rsidRPr="00022E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22E3A">
        <w:rPr>
          <w:rFonts w:ascii="Times New Roman" w:hAnsi="Times New Roman" w:cs="Times New Roman"/>
          <w:sz w:val="24"/>
          <w:szCs w:val="24"/>
        </w:rPr>
        <w:t>Datum, Name und Unterschrift des Schießausbilders</w:t>
      </w:r>
    </w:p>
    <w:sectPr w:rsidR="00F61F72" w:rsidRPr="00760BE0" w:rsidSect="005C7164">
      <w:foot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9E0" w:rsidRDefault="007169E0" w:rsidP="00AF2479">
      <w:pPr>
        <w:spacing w:after="0" w:line="240" w:lineRule="auto"/>
      </w:pPr>
      <w:r>
        <w:separator/>
      </w:r>
    </w:p>
  </w:endnote>
  <w:endnote w:type="continuationSeparator" w:id="0">
    <w:p w:rsidR="007169E0" w:rsidRDefault="007169E0" w:rsidP="00AF2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9E0" w:rsidRPr="00AF2479" w:rsidRDefault="007169E0" w:rsidP="00FE5A9A">
    <w:pPr>
      <w:pStyle w:val="Fuzeile"/>
      <w:ind w:left="284" w:hanging="284"/>
    </w:pPr>
    <w:r w:rsidRPr="00AF2479">
      <w:t>*</w:t>
    </w:r>
    <w:r w:rsidRPr="00AF2479">
      <w:rPr>
        <w:vertAlign w:val="superscript"/>
      </w:rPr>
      <w:t xml:space="preserve">1 </w:t>
    </w:r>
    <w:r>
      <w:t>Nichtzutreffendes streichen!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9E0" w:rsidRDefault="007169E0" w:rsidP="00AF2479">
      <w:pPr>
        <w:spacing w:after="0" w:line="240" w:lineRule="auto"/>
      </w:pPr>
      <w:r>
        <w:separator/>
      </w:r>
    </w:p>
  </w:footnote>
  <w:footnote w:type="continuationSeparator" w:id="0">
    <w:p w:rsidR="007169E0" w:rsidRDefault="007169E0" w:rsidP="00AF2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D7B82"/>
    <w:multiLevelType w:val="hybridMultilevel"/>
    <w:tmpl w:val="D794D246"/>
    <w:lvl w:ilvl="0" w:tplc="50A06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451DD"/>
    <w:multiLevelType w:val="hybridMultilevel"/>
    <w:tmpl w:val="E8F0E792"/>
    <w:lvl w:ilvl="0" w:tplc="60B0DC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29C"/>
    <w:rsid w:val="00022E3A"/>
    <w:rsid w:val="000304F2"/>
    <w:rsid w:val="00045AB8"/>
    <w:rsid w:val="000C40FA"/>
    <w:rsid w:val="00123E39"/>
    <w:rsid w:val="001C71A3"/>
    <w:rsid w:val="00201C56"/>
    <w:rsid w:val="002028C1"/>
    <w:rsid w:val="00241BDD"/>
    <w:rsid w:val="002E2532"/>
    <w:rsid w:val="002E638F"/>
    <w:rsid w:val="0033457A"/>
    <w:rsid w:val="003F45D8"/>
    <w:rsid w:val="004164F9"/>
    <w:rsid w:val="00432F4D"/>
    <w:rsid w:val="004B7B3A"/>
    <w:rsid w:val="004C6F7A"/>
    <w:rsid w:val="004E767D"/>
    <w:rsid w:val="0050630A"/>
    <w:rsid w:val="00525627"/>
    <w:rsid w:val="00540269"/>
    <w:rsid w:val="005A758B"/>
    <w:rsid w:val="005C23D6"/>
    <w:rsid w:val="005C7164"/>
    <w:rsid w:val="006D4E3F"/>
    <w:rsid w:val="006E1507"/>
    <w:rsid w:val="006E622C"/>
    <w:rsid w:val="007169E0"/>
    <w:rsid w:val="00760BE0"/>
    <w:rsid w:val="00774CB4"/>
    <w:rsid w:val="007E74E2"/>
    <w:rsid w:val="00834A4D"/>
    <w:rsid w:val="008554DF"/>
    <w:rsid w:val="008C7F0F"/>
    <w:rsid w:val="008D3479"/>
    <w:rsid w:val="008E6C6D"/>
    <w:rsid w:val="008F5659"/>
    <w:rsid w:val="00915820"/>
    <w:rsid w:val="009513D1"/>
    <w:rsid w:val="009F2909"/>
    <w:rsid w:val="00A34D5A"/>
    <w:rsid w:val="00AC2423"/>
    <w:rsid w:val="00AE032F"/>
    <w:rsid w:val="00AF2479"/>
    <w:rsid w:val="00B4630B"/>
    <w:rsid w:val="00B73AB7"/>
    <w:rsid w:val="00BB27F1"/>
    <w:rsid w:val="00BC2395"/>
    <w:rsid w:val="00C17BBC"/>
    <w:rsid w:val="00D1129C"/>
    <w:rsid w:val="00D71B75"/>
    <w:rsid w:val="00E32F05"/>
    <w:rsid w:val="00E33F23"/>
    <w:rsid w:val="00E85703"/>
    <w:rsid w:val="00EC3C15"/>
    <w:rsid w:val="00F31BEA"/>
    <w:rsid w:val="00F61F72"/>
    <w:rsid w:val="00FD3947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11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3457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F2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2479"/>
  </w:style>
  <w:style w:type="paragraph" w:styleId="Fuzeile">
    <w:name w:val="footer"/>
    <w:basedOn w:val="Standard"/>
    <w:link w:val="FuzeileZchn"/>
    <w:uiPriority w:val="99"/>
    <w:unhideWhenUsed/>
    <w:rsid w:val="00AF2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24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2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2479"/>
    <w:rPr>
      <w:rFonts w:ascii="Tahoma" w:hAnsi="Tahoma" w:cs="Tahoma"/>
      <w:sz w:val="16"/>
      <w:szCs w:val="16"/>
    </w:rPr>
  </w:style>
  <w:style w:type="paragraph" w:customStyle="1" w:styleId="Entwurf">
    <w:name w:val="Entwurf"/>
    <w:basedOn w:val="Standard"/>
    <w:rsid w:val="00AC2423"/>
    <w:pPr>
      <w:spacing w:after="0" w:line="264" w:lineRule="exact"/>
      <w:jc w:val="right"/>
    </w:pPr>
    <w:rPr>
      <w:rFonts w:ascii="Arial" w:eastAsia="Cambria" w:hAnsi="Arial" w:cs="Arial"/>
      <w:b/>
      <w:vanish/>
      <w:spacing w:val="24"/>
      <w:w w:val="200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11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3457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F2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2479"/>
  </w:style>
  <w:style w:type="paragraph" w:styleId="Fuzeile">
    <w:name w:val="footer"/>
    <w:basedOn w:val="Standard"/>
    <w:link w:val="FuzeileZchn"/>
    <w:uiPriority w:val="99"/>
    <w:unhideWhenUsed/>
    <w:rsid w:val="00AF2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24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2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2479"/>
    <w:rPr>
      <w:rFonts w:ascii="Tahoma" w:hAnsi="Tahoma" w:cs="Tahoma"/>
      <w:sz w:val="16"/>
      <w:szCs w:val="16"/>
    </w:rPr>
  </w:style>
  <w:style w:type="paragraph" w:customStyle="1" w:styleId="Entwurf">
    <w:name w:val="Entwurf"/>
    <w:basedOn w:val="Standard"/>
    <w:rsid w:val="00AC2423"/>
    <w:pPr>
      <w:spacing w:after="0" w:line="264" w:lineRule="exact"/>
      <w:jc w:val="right"/>
    </w:pPr>
    <w:rPr>
      <w:rFonts w:ascii="Arial" w:eastAsia="Cambria" w:hAnsi="Arial" w:cs="Arial"/>
      <w:b/>
      <w:vanish/>
      <w:spacing w:val="24"/>
      <w:w w:val="20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ED971BAE.dotm</Template>
  <TotalTime>0</TotalTime>
  <Pages>2</Pages>
  <Words>335</Words>
  <Characters>2114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TMBLV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Ruediger</dc:creator>
  <cp:lastModifiedBy>TMIL Baier, Bettina</cp:lastModifiedBy>
  <cp:revision>2</cp:revision>
  <dcterms:created xsi:type="dcterms:W3CDTF">2017-03-20T14:57:00Z</dcterms:created>
  <dcterms:modified xsi:type="dcterms:W3CDTF">2017-03-20T14:57:00Z</dcterms:modified>
</cp:coreProperties>
</file>