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963" w:rsidRDefault="00932963">
      <w:pPr>
        <w:pStyle w:val="Kopfzeile"/>
        <w:tabs>
          <w:tab w:val="left" w:pos="708"/>
        </w:tabs>
        <w:rPr>
          <w:rFonts w:ascii="Arial" w:hAnsi="Arial" w:cs="Arial"/>
        </w:rPr>
      </w:pPr>
    </w:p>
    <w:p w:rsidR="00932963" w:rsidRDefault="00932963">
      <w:pPr>
        <w:pStyle w:val="berschrift1"/>
        <w:rPr>
          <w:rFonts w:ascii="Arial" w:hAnsi="Arial" w:cs="Arial"/>
        </w:rPr>
      </w:pPr>
      <w:r>
        <w:rPr>
          <w:rFonts w:ascii="Arial" w:hAnsi="Arial" w:cs="Arial"/>
        </w:rPr>
        <w:t>Verwendungsnachweis gem. Pkt. 2</w:t>
      </w:r>
      <w:r w:rsidR="00D0342A">
        <w:rPr>
          <w:rFonts w:ascii="Arial" w:hAnsi="Arial" w:cs="Arial"/>
        </w:rPr>
        <w:t>6</w:t>
      </w:r>
      <w:r>
        <w:rPr>
          <w:rFonts w:ascii="Arial" w:hAnsi="Arial" w:cs="Arial"/>
        </w:rPr>
        <w:t>.5 ThStBauFR</w:t>
      </w:r>
    </w:p>
    <w:p w:rsidR="00932963" w:rsidRDefault="00932963" w:rsidP="0014345C">
      <w:pPr>
        <w:pStyle w:val="Kopfzeile"/>
        <w:tabs>
          <w:tab w:val="left" w:pos="708"/>
          <w:tab w:val="left" w:pos="6804"/>
        </w:tabs>
        <w:rPr>
          <w:rFonts w:ascii="Arial" w:hAnsi="Arial" w:cs="Arial"/>
        </w:rPr>
      </w:pPr>
    </w:p>
    <w:p w:rsidR="00CB1DDF" w:rsidRDefault="00CB1DDF">
      <w:pPr>
        <w:pStyle w:val="Kopfzeile"/>
        <w:tabs>
          <w:tab w:val="left" w:pos="708"/>
        </w:tabs>
        <w:rPr>
          <w:rFonts w:ascii="Arial" w:hAnsi="Arial" w:cs="Arial"/>
        </w:rPr>
      </w:pPr>
    </w:p>
    <w:p w:rsidR="00CB1DDF" w:rsidRDefault="00CB1DDF">
      <w:pPr>
        <w:pStyle w:val="Kopfzeile"/>
        <w:tabs>
          <w:tab w:val="left" w:pos="708"/>
        </w:tabs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67"/>
        <w:gridCol w:w="3969"/>
      </w:tblGrid>
      <w:tr w:rsidR="00CB1DDF"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DF" w:rsidRDefault="00CB1DDF" w:rsidP="00932963">
            <w:pPr>
              <w:rPr>
                <w:rFonts w:ascii="Arial" w:hAnsi="Arial" w:cs="Arial"/>
                <w:position w:val="-6"/>
                <w:sz w:val="18"/>
              </w:rPr>
            </w:pPr>
          </w:p>
          <w:p w:rsidR="00CB1DDF" w:rsidRDefault="00CB1DDF" w:rsidP="00932963">
            <w:pPr>
              <w:rPr>
                <w:rFonts w:ascii="Arial" w:hAnsi="Arial" w:cs="Arial"/>
                <w:position w:val="-6"/>
                <w:sz w:val="18"/>
              </w:rPr>
            </w:pPr>
            <w:r>
              <w:rPr>
                <w:rFonts w:ascii="Arial" w:hAnsi="Arial" w:cs="Arial"/>
                <w:position w:val="-6"/>
                <w:sz w:val="18"/>
              </w:rPr>
              <w:t>An das</w:t>
            </w:r>
          </w:p>
          <w:p w:rsidR="009801DC" w:rsidRDefault="009801DC" w:rsidP="009801DC">
            <w:pPr>
              <w:rPr>
                <w:rFonts w:ascii="Arial" w:hAnsi="Arial" w:cs="Arial"/>
                <w:sz w:val="18"/>
                <w:szCs w:val="18"/>
              </w:rPr>
            </w:pPr>
            <w:r w:rsidRPr="00D47CE1">
              <w:rPr>
                <w:rFonts w:ascii="Arial" w:hAnsi="Arial" w:cs="Arial"/>
                <w:sz w:val="18"/>
                <w:szCs w:val="18"/>
              </w:rPr>
              <w:t xml:space="preserve">Thüringer Ministerium für </w:t>
            </w:r>
            <w:r>
              <w:rPr>
                <w:rFonts w:ascii="Arial" w:hAnsi="Arial" w:cs="Arial"/>
                <w:sz w:val="18"/>
                <w:szCs w:val="18"/>
              </w:rPr>
              <w:t xml:space="preserve">Infrastruktur und </w:t>
            </w:r>
          </w:p>
          <w:p w:rsidR="009801DC" w:rsidRPr="00D47CE1" w:rsidRDefault="009801DC" w:rsidP="009801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Landwirtschaft</w:t>
            </w:r>
          </w:p>
          <w:p w:rsidR="009801DC" w:rsidRDefault="009801DC" w:rsidP="009801DC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Abteilung 2, Referat 25</w:t>
            </w:r>
          </w:p>
          <w:p w:rsidR="009801DC" w:rsidRDefault="009801DC" w:rsidP="009801DC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Postfach 90 03 62</w:t>
            </w:r>
          </w:p>
          <w:p w:rsidR="009801DC" w:rsidRDefault="009801DC" w:rsidP="009801DC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99106 Erfurt</w:t>
            </w:r>
          </w:p>
          <w:p w:rsidR="00CB1DDF" w:rsidRDefault="00CB1DDF" w:rsidP="0093296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CB1DDF" w:rsidRDefault="00CB1DDF" w:rsidP="00932963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3969" w:type="dxa"/>
          </w:tcPr>
          <w:p w:rsidR="00CB1DDF" w:rsidRDefault="00CB1DDF" w:rsidP="00932963">
            <w:pPr>
              <w:rPr>
                <w:rFonts w:ascii="Arial" w:hAnsi="Arial" w:cs="Arial"/>
                <w:sz w:val="14"/>
              </w:rPr>
            </w:pPr>
          </w:p>
          <w:p w:rsidR="00CB1DDF" w:rsidRDefault="00CB1DDF" w:rsidP="00932963">
            <w:pPr>
              <w:rPr>
                <w:rFonts w:ascii="Arial" w:hAnsi="Arial" w:cs="Arial"/>
                <w:sz w:val="14"/>
              </w:rPr>
            </w:pPr>
          </w:p>
          <w:p w:rsidR="00CB1DDF" w:rsidRDefault="00CB1DDF" w:rsidP="00932963">
            <w:pPr>
              <w:rPr>
                <w:rFonts w:ascii="Arial" w:hAnsi="Arial" w:cs="Arial"/>
                <w:sz w:val="14"/>
              </w:rPr>
            </w:pPr>
          </w:p>
          <w:p w:rsidR="00CB1DDF" w:rsidRDefault="00CB1DDF" w:rsidP="00932963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Ort, Datum</w:t>
            </w:r>
          </w:p>
          <w:p w:rsidR="00CB1DDF" w:rsidRDefault="00CB1DDF" w:rsidP="00932963">
            <w:pPr>
              <w:rPr>
                <w:rFonts w:ascii="Arial" w:hAnsi="Arial" w:cs="Arial"/>
                <w:sz w:val="14"/>
              </w:rPr>
            </w:pPr>
          </w:p>
          <w:bookmarkStart w:id="0" w:name="Text1"/>
          <w:p w:rsidR="00CB1DDF" w:rsidRPr="0034774B" w:rsidRDefault="00CB1DDF" w:rsidP="00932963">
            <w:pPr>
              <w:rPr>
                <w:rFonts w:ascii="Arial" w:hAnsi="Arial" w:cs="Arial"/>
                <w:sz w:val="18"/>
                <w:szCs w:val="18"/>
              </w:rPr>
            </w:pPr>
            <w:r w:rsidRPr="0034774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74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4774B">
              <w:rPr>
                <w:rFonts w:ascii="Arial" w:hAnsi="Arial" w:cs="Arial"/>
                <w:sz w:val="18"/>
                <w:szCs w:val="18"/>
              </w:rPr>
            </w:r>
            <w:r w:rsidRPr="0034774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bookmarkStart w:id="1" w:name="_GoBack"/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bookmarkEnd w:id="1"/>
            <w:r w:rsidRPr="0034774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  <w:r w:rsidRPr="0034774B">
              <w:rPr>
                <w:rFonts w:ascii="Arial" w:hAnsi="Arial" w:cs="Arial"/>
                <w:sz w:val="18"/>
                <w:szCs w:val="18"/>
              </w:rPr>
              <w:t xml:space="preserve">, </w:t>
            </w:r>
            <w:bookmarkStart w:id="2" w:name="Text2"/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  <w:p w:rsidR="00CB1DDF" w:rsidRDefault="00CB1DDF" w:rsidP="00932963">
            <w:pPr>
              <w:rPr>
                <w:rFonts w:ascii="Arial" w:hAnsi="Arial" w:cs="Arial"/>
                <w:sz w:val="14"/>
              </w:rPr>
            </w:pPr>
          </w:p>
          <w:p w:rsidR="00CB1DDF" w:rsidRDefault="00CB1DDF" w:rsidP="00932963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 xml:space="preserve">Zutreffendes bitte ankreuzen </w:t>
            </w:r>
            <w:r w:rsidR="000B33ED" w:rsidRPr="00147D13">
              <w:rPr>
                <w:rFonts w:ascii="Arial" w:hAnsi="Arial"/>
                <w:sz w:val="16"/>
                <w:szCs w:val="16"/>
              </w:rPr>
              <w:sym w:font="Wingdings" w:char="F0FD"/>
            </w:r>
            <w:r>
              <w:rPr>
                <w:rFonts w:ascii="Arial" w:hAnsi="Arial" w:cs="Arial"/>
                <w:sz w:val="14"/>
              </w:rPr>
              <w:t xml:space="preserve"> oder ausfüllen</w:t>
            </w:r>
          </w:p>
        </w:tc>
      </w:tr>
    </w:tbl>
    <w:p w:rsidR="00932963" w:rsidRDefault="00932963">
      <w:pPr>
        <w:rPr>
          <w:rFonts w:ascii="Arial" w:hAnsi="Arial" w:cs="Arial"/>
        </w:rPr>
      </w:pPr>
    </w:p>
    <w:p w:rsidR="00932963" w:rsidRDefault="00932963">
      <w:pPr>
        <w:rPr>
          <w:rFonts w:ascii="Arial" w:hAnsi="Arial" w:cs="Arial"/>
        </w:rPr>
      </w:pPr>
    </w:p>
    <w:p w:rsidR="00932963" w:rsidRDefault="00932963">
      <w:pPr>
        <w:rPr>
          <w:rFonts w:ascii="Arial" w:hAnsi="Arial" w:cs="Arial"/>
        </w:rPr>
      </w:pPr>
    </w:p>
    <w:p w:rsidR="00932963" w:rsidRDefault="00932963">
      <w:pPr>
        <w:rPr>
          <w:rFonts w:ascii="Arial" w:hAnsi="Arial" w:cs="Arial"/>
          <w:b/>
          <w:sz w:val="20"/>
        </w:rPr>
      </w:pPr>
    </w:p>
    <w:p w:rsidR="00932963" w:rsidRDefault="00932963" w:rsidP="006F5C17">
      <w:pPr>
        <w:tabs>
          <w:tab w:val="left" w:pos="426"/>
        </w:tabs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1.</w:t>
      </w:r>
      <w:r w:rsidR="00CB1DDF"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>Zuwendungsempfänger</w:t>
      </w:r>
      <w:r>
        <w:rPr>
          <w:rFonts w:ascii="Arial" w:hAnsi="Arial" w:cs="Arial"/>
          <w:sz w:val="20"/>
        </w:rPr>
        <w:t xml:space="preserve"> </w:t>
      </w:r>
    </w:p>
    <w:p w:rsidR="00932963" w:rsidRDefault="00CB1DDF" w:rsidP="006F5C17">
      <w:pPr>
        <w:ind w:left="426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(</w:t>
      </w:r>
      <w:r w:rsidR="00932963">
        <w:rPr>
          <w:rFonts w:ascii="Arial" w:hAnsi="Arial" w:cs="Arial"/>
          <w:sz w:val="16"/>
        </w:rPr>
        <w:t xml:space="preserve">Bei Zusammenschlüssen von Gebietskörperschaften sind auf gesondertem Blatt die Mitglieder und der Umfang ihrer </w:t>
      </w:r>
      <w:r>
        <w:rPr>
          <w:rFonts w:ascii="Arial" w:hAnsi="Arial" w:cs="Arial"/>
          <w:sz w:val="16"/>
        </w:rPr>
        <w:br/>
      </w:r>
      <w:r w:rsidR="00932963">
        <w:rPr>
          <w:rFonts w:ascii="Arial" w:hAnsi="Arial" w:cs="Arial"/>
          <w:sz w:val="16"/>
        </w:rPr>
        <w:t>Beteiligung anzugeben.)</w:t>
      </w:r>
    </w:p>
    <w:p w:rsidR="00932963" w:rsidRDefault="00932963">
      <w:pPr>
        <w:rPr>
          <w:rFonts w:ascii="Arial" w:hAnsi="Arial" w:cs="Arial"/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3898"/>
      </w:tblGrid>
      <w:tr w:rsidR="00CB1DDF" w:rsidTr="008E3613">
        <w:trPr>
          <w:cantSplit/>
          <w:trHeight w:hRule="exact" w:val="510"/>
        </w:trPr>
        <w:tc>
          <w:tcPr>
            <w:tcW w:w="90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bookmarkStart w:id="3" w:name="Kontrollkästchen1"/>
          <w:p w:rsidR="00CB1DDF" w:rsidRDefault="00CB1DDF" w:rsidP="0014345C">
            <w:pPr>
              <w:tabs>
                <w:tab w:val="left" w:pos="1418"/>
                <w:tab w:val="left" w:pos="2977"/>
                <w:tab w:val="left" w:pos="5387"/>
                <w:tab w:val="left" w:pos="6804"/>
              </w:tabs>
              <w:spacing w:line="360" w:lineRule="auto"/>
              <w:rPr>
                <w:rFonts w:ascii="Arial" w:hAnsi="Arial" w:cs="Arial"/>
                <w:sz w:val="14"/>
              </w:rPr>
            </w:pPr>
            <w:r w:rsidRPr="005C07C5">
              <w:rPr>
                <w:rFonts w:ascii="Arial" w:hAnsi="Arial" w:cs="Arial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7C5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F3976">
              <w:rPr>
                <w:rFonts w:ascii="Arial" w:hAnsi="Arial" w:cs="Arial"/>
                <w:szCs w:val="24"/>
              </w:rPr>
            </w:r>
            <w:r w:rsidR="002F3976">
              <w:rPr>
                <w:rFonts w:ascii="Arial" w:hAnsi="Arial" w:cs="Arial"/>
                <w:szCs w:val="24"/>
              </w:rPr>
              <w:fldChar w:fldCharType="separate"/>
            </w:r>
            <w:r w:rsidRPr="005C07C5">
              <w:rPr>
                <w:rFonts w:ascii="Arial" w:hAnsi="Arial" w:cs="Arial"/>
                <w:szCs w:val="24"/>
              </w:rPr>
              <w:fldChar w:fldCharType="end"/>
            </w:r>
            <w:bookmarkEnd w:id="3"/>
            <w:r>
              <w:rPr>
                <w:rFonts w:ascii="Arial" w:hAnsi="Arial" w:cs="Arial"/>
                <w:position w:val="6"/>
                <w:sz w:val="14"/>
              </w:rPr>
              <w:t xml:space="preserve"> Stadt</w:t>
            </w:r>
            <w:r>
              <w:rPr>
                <w:rFonts w:ascii="Arial" w:hAnsi="Arial" w:cs="Arial"/>
                <w:sz w:val="14"/>
              </w:rPr>
              <w:tab/>
            </w:r>
            <w:r w:rsidRPr="005C07C5">
              <w:rPr>
                <w:rFonts w:ascii="Arial" w:hAnsi="Arial" w:cs="Arial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7C5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F3976">
              <w:rPr>
                <w:rFonts w:ascii="Arial" w:hAnsi="Arial" w:cs="Arial"/>
                <w:szCs w:val="24"/>
              </w:rPr>
            </w:r>
            <w:r w:rsidR="002F3976">
              <w:rPr>
                <w:rFonts w:ascii="Arial" w:hAnsi="Arial" w:cs="Arial"/>
                <w:szCs w:val="24"/>
              </w:rPr>
              <w:fldChar w:fldCharType="separate"/>
            </w:r>
            <w:r w:rsidRPr="005C07C5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position w:val="6"/>
                <w:sz w:val="14"/>
              </w:rPr>
              <w:t xml:space="preserve"> Gemeinde</w:t>
            </w:r>
            <w:r>
              <w:rPr>
                <w:rFonts w:ascii="Arial" w:hAnsi="Arial" w:cs="Arial"/>
                <w:sz w:val="14"/>
              </w:rPr>
              <w:tab/>
            </w:r>
            <w:r w:rsidRPr="005C07C5">
              <w:rPr>
                <w:rFonts w:ascii="Arial" w:hAnsi="Arial" w:cs="Arial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7C5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F3976">
              <w:rPr>
                <w:rFonts w:ascii="Arial" w:hAnsi="Arial" w:cs="Arial"/>
                <w:szCs w:val="24"/>
              </w:rPr>
            </w:r>
            <w:r w:rsidR="002F3976">
              <w:rPr>
                <w:rFonts w:ascii="Arial" w:hAnsi="Arial" w:cs="Arial"/>
                <w:szCs w:val="24"/>
              </w:rPr>
              <w:fldChar w:fldCharType="separate"/>
            </w:r>
            <w:r w:rsidRPr="005C07C5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position w:val="6"/>
                <w:sz w:val="14"/>
              </w:rPr>
              <w:t xml:space="preserve"> Verwaltungsgemeinschaft</w:t>
            </w:r>
            <w:r>
              <w:rPr>
                <w:rFonts w:ascii="Arial" w:hAnsi="Arial" w:cs="Arial"/>
                <w:sz w:val="14"/>
              </w:rPr>
              <w:tab/>
            </w:r>
            <w:r w:rsidRPr="005C07C5">
              <w:rPr>
                <w:rFonts w:ascii="Arial" w:hAnsi="Arial" w:cs="Arial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7C5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F3976">
              <w:rPr>
                <w:rFonts w:ascii="Arial" w:hAnsi="Arial" w:cs="Arial"/>
                <w:szCs w:val="24"/>
              </w:rPr>
            </w:r>
            <w:r w:rsidR="002F3976">
              <w:rPr>
                <w:rFonts w:ascii="Arial" w:hAnsi="Arial" w:cs="Arial"/>
                <w:szCs w:val="24"/>
              </w:rPr>
              <w:fldChar w:fldCharType="separate"/>
            </w:r>
            <w:r w:rsidRPr="005C07C5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position w:val="6"/>
                <w:sz w:val="14"/>
              </w:rPr>
              <w:t xml:space="preserve"> Landkreis</w:t>
            </w:r>
            <w:r w:rsidR="00DE4360">
              <w:rPr>
                <w:rFonts w:ascii="Arial" w:hAnsi="Arial" w:cs="Arial"/>
                <w:sz w:val="14"/>
              </w:rPr>
              <w:tab/>
            </w:r>
            <w:r w:rsidR="0014345C" w:rsidRPr="005C07C5">
              <w:rPr>
                <w:rFonts w:ascii="Arial" w:hAnsi="Arial" w:cs="Arial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345C" w:rsidRPr="005C07C5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F3976">
              <w:rPr>
                <w:rFonts w:ascii="Arial" w:hAnsi="Arial" w:cs="Arial"/>
                <w:szCs w:val="24"/>
              </w:rPr>
            </w:r>
            <w:r w:rsidR="002F3976">
              <w:rPr>
                <w:rFonts w:ascii="Arial" w:hAnsi="Arial" w:cs="Arial"/>
                <w:szCs w:val="24"/>
              </w:rPr>
              <w:fldChar w:fldCharType="separate"/>
            </w:r>
            <w:r w:rsidR="0014345C" w:rsidRPr="005C07C5">
              <w:rPr>
                <w:rFonts w:ascii="Arial" w:hAnsi="Arial" w:cs="Arial"/>
                <w:szCs w:val="24"/>
              </w:rPr>
              <w:fldChar w:fldCharType="end"/>
            </w:r>
            <w:r w:rsidR="0014345C">
              <w:rPr>
                <w:rFonts w:ascii="Arial" w:hAnsi="Arial" w:cs="Arial"/>
                <w:position w:val="6"/>
                <w:sz w:val="14"/>
              </w:rPr>
              <w:t xml:space="preserve"> sonstige Maßnahmeträger</w:t>
            </w:r>
          </w:p>
        </w:tc>
      </w:tr>
      <w:tr w:rsidR="00CB1DDF" w:rsidTr="008E3613">
        <w:trPr>
          <w:cantSplit/>
          <w:trHeight w:hRule="exact" w:val="510"/>
        </w:trPr>
        <w:tc>
          <w:tcPr>
            <w:tcW w:w="90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1DDF" w:rsidRDefault="00CB1DDF" w:rsidP="00932963">
            <w:pPr>
              <w:spacing w:line="360" w:lineRule="auto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4"/>
              </w:rPr>
              <w:t xml:space="preserve">Name </w:t>
            </w:r>
            <w:r>
              <w:rPr>
                <w:rFonts w:ascii="Arial" w:hAnsi="Arial" w:cs="Arial"/>
                <w:sz w:val="12"/>
              </w:rPr>
              <w:t>(mit Angabe des Landkreises)</w:t>
            </w:r>
          </w:p>
          <w:p w:rsidR="00CB1DDF" w:rsidRPr="0034774B" w:rsidRDefault="00CB1DDF" w:rsidP="00932963">
            <w:pPr>
              <w:tabs>
                <w:tab w:val="left" w:pos="5103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4" w:name="Text9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4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Kreis: </w:t>
            </w:r>
            <w:bookmarkStart w:id="5" w:name="Dropdown3"/>
            <w:r w:rsidR="001808EA">
              <w:rPr>
                <w:rFonts w:ascii="Arial" w:hAnsi="Arial" w:cs="Arial"/>
                <w:sz w:val="22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"/>
                    <w:listEntry w:val="kreisfrei"/>
                    <w:listEntry w:val="Altenburger Land"/>
                    <w:listEntry w:val="Eichsfeld"/>
                    <w:listEntry w:val="Gotha"/>
                    <w:listEntry w:val="Greiz"/>
                    <w:listEntry w:val="Hildburghausen"/>
                    <w:listEntry w:val="Ilm-Kreis"/>
                    <w:listEntry w:val="Kyffhäuserkreis"/>
                    <w:listEntry w:val="Nordhausen"/>
                    <w:listEntry w:val="Saale-Holzland-Kreis"/>
                    <w:listEntry w:val="Saale-Orla-Kreis"/>
                    <w:listEntry w:val="Saalfeld-Rudolstadt"/>
                    <w:listEntry w:val="Schmalkalden-Meiningen"/>
                    <w:listEntry w:val="Sömmerda"/>
                    <w:listEntry w:val="Sonneberg"/>
                    <w:listEntry w:val="Unstrut-Hainich-Kreis"/>
                    <w:listEntry w:val="Wartburgkreis"/>
                    <w:listEntry w:val="Weimarer Land"/>
                  </w:ddList>
                </w:ffData>
              </w:fldChar>
            </w:r>
            <w:r w:rsidR="001808EA">
              <w:rPr>
                <w:rFonts w:ascii="Arial" w:hAnsi="Arial" w:cs="Arial"/>
                <w:sz w:val="22"/>
              </w:rPr>
              <w:instrText xml:space="preserve"> FORMDROPDOWN </w:instrText>
            </w:r>
            <w:r w:rsidR="002F3976">
              <w:rPr>
                <w:rFonts w:ascii="Arial" w:hAnsi="Arial" w:cs="Arial"/>
                <w:sz w:val="22"/>
              </w:rPr>
            </w:r>
            <w:r w:rsidR="002F3976">
              <w:rPr>
                <w:rFonts w:ascii="Arial" w:hAnsi="Arial" w:cs="Arial"/>
                <w:sz w:val="22"/>
              </w:rPr>
              <w:fldChar w:fldCharType="separate"/>
            </w:r>
            <w:r w:rsidR="001808EA">
              <w:rPr>
                <w:rFonts w:ascii="Arial" w:hAnsi="Arial" w:cs="Arial"/>
                <w:sz w:val="22"/>
              </w:rPr>
              <w:fldChar w:fldCharType="end"/>
            </w:r>
            <w:bookmarkEnd w:id="5"/>
          </w:p>
        </w:tc>
      </w:tr>
      <w:tr w:rsidR="00CB1DDF" w:rsidTr="008E3613">
        <w:trPr>
          <w:cantSplit/>
          <w:trHeight w:hRule="exact" w:val="510"/>
        </w:trPr>
        <w:tc>
          <w:tcPr>
            <w:tcW w:w="90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1DDF" w:rsidRDefault="00CB1DDF" w:rsidP="00932963">
            <w:pPr>
              <w:spacing w:line="360" w:lineRule="auto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4"/>
              </w:rPr>
              <w:t xml:space="preserve">Anschrift </w:t>
            </w:r>
            <w:r>
              <w:rPr>
                <w:rFonts w:ascii="Arial" w:hAnsi="Arial" w:cs="Arial"/>
                <w:sz w:val="12"/>
              </w:rPr>
              <w:t>(Straße, Hausnummer, PLZ, Ort)</w:t>
            </w:r>
          </w:p>
          <w:bookmarkStart w:id="6" w:name="Text12"/>
          <w:p w:rsidR="00CB1DDF" w:rsidRPr="00C919C6" w:rsidRDefault="00CB1DDF" w:rsidP="0093296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Start w:id="7" w:name="Text13"/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bookmarkStart w:id="8" w:name="Text14"/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5"/>
                    <w:format w:val="0###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9" w:name="Text15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"/>
          </w:p>
        </w:tc>
      </w:tr>
      <w:tr w:rsidR="00CB1DDF" w:rsidTr="008E3613">
        <w:trPr>
          <w:cantSplit/>
          <w:trHeight w:hRule="exact" w:val="510"/>
        </w:trPr>
        <w:tc>
          <w:tcPr>
            <w:tcW w:w="9001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B1DDF" w:rsidRDefault="00CB1DDF" w:rsidP="00932963">
            <w:pPr>
              <w:spacing w:line="360" w:lineRule="auto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 xml:space="preserve">Bankverbindung </w:t>
            </w:r>
            <w:r>
              <w:rPr>
                <w:rFonts w:ascii="Arial" w:hAnsi="Arial" w:cs="Arial"/>
                <w:sz w:val="12"/>
              </w:rPr>
              <w:t>(</w:t>
            </w:r>
            <w:r w:rsidR="009E4635">
              <w:rPr>
                <w:rFonts w:ascii="Arial" w:hAnsi="Arial" w:cs="Arial"/>
                <w:sz w:val="12"/>
              </w:rPr>
              <w:t>IBAN</w:t>
            </w:r>
            <w:r>
              <w:rPr>
                <w:rFonts w:ascii="Arial" w:hAnsi="Arial" w:cs="Arial"/>
                <w:sz w:val="12"/>
              </w:rPr>
              <w:t>, Geldinstitut)</w:t>
            </w:r>
          </w:p>
          <w:p w:rsidR="00CB1DDF" w:rsidRPr="0034774B" w:rsidRDefault="00CB1DDF" w:rsidP="0093296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3"/>
                    <w:format w:val="0.##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3"/>
                    <w:format w:val="0.##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3"/>
                    <w:format w:val="0.##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3"/>
                    <w:format w:val="0.##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0" w:name="Text7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"/>
          </w:p>
        </w:tc>
      </w:tr>
      <w:tr w:rsidR="00CB1DDF" w:rsidTr="008E3613">
        <w:trPr>
          <w:cantSplit/>
          <w:trHeight w:hRule="exact" w:val="510"/>
        </w:trPr>
        <w:tc>
          <w:tcPr>
            <w:tcW w:w="51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B1DDF" w:rsidRDefault="00CB1DDF" w:rsidP="00932963">
            <w:pPr>
              <w:spacing w:line="360" w:lineRule="auto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Auskunft erteilt</w:t>
            </w:r>
          </w:p>
          <w:bookmarkStart w:id="11" w:name="Dropdown1"/>
          <w:p w:rsidR="00CB1DDF" w:rsidRPr="0034774B" w:rsidRDefault="001808EA" w:rsidP="0093296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"/>
                    <w:listEntry w:val="Frau"/>
                    <w:listEntry w:val="Herr"/>
                  </w:ddLis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FORMDROPDOWN </w:instrText>
            </w:r>
            <w:r w:rsidR="002F3976">
              <w:rPr>
                <w:rFonts w:ascii="Arial" w:hAnsi="Arial" w:cs="Arial"/>
                <w:sz w:val="18"/>
                <w:szCs w:val="18"/>
              </w:rPr>
            </w:r>
            <w:r w:rsidR="002F39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"/>
            <w:r w:rsidR="00CB1DD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B1DD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2" w:name="Text8"/>
            <w:r w:rsidR="00CB1DD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CB1DDF">
              <w:rPr>
                <w:rFonts w:ascii="Arial" w:hAnsi="Arial" w:cs="Arial"/>
                <w:sz w:val="18"/>
                <w:szCs w:val="18"/>
              </w:rPr>
            </w:r>
            <w:r w:rsidR="00CB1DD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CB1DD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B1DDF" w:rsidRDefault="00CB1DDF" w:rsidP="00932963">
            <w:pPr>
              <w:spacing w:line="360" w:lineRule="auto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ONKz, Fspr.-Nr., Nebenstelle</w:t>
            </w:r>
          </w:p>
          <w:p w:rsidR="00CB1DDF" w:rsidRPr="0034774B" w:rsidRDefault="00CB1DDF" w:rsidP="0093296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4774B">
              <w:rPr>
                <w:rFonts w:ascii="Arial" w:hAnsi="Arial" w:cs="Arial"/>
                <w:sz w:val="18"/>
                <w:szCs w:val="18"/>
              </w:rPr>
              <w:t>(</w:t>
            </w:r>
            <w:bookmarkStart w:id="13" w:name="Text10"/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7"/>
                    <w:format w:val="0#####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3"/>
            <w:r w:rsidRPr="0034774B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4774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4" w:name="Text11"/>
            <w:r w:rsidRPr="0034774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4774B">
              <w:rPr>
                <w:rFonts w:ascii="Arial" w:hAnsi="Arial" w:cs="Arial"/>
                <w:sz w:val="18"/>
                <w:szCs w:val="18"/>
              </w:rPr>
            </w:r>
            <w:r w:rsidRPr="0034774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4774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4"/>
            <w:r>
              <w:rPr>
                <w:rFonts w:ascii="Arial" w:hAnsi="Arial" w:cs="Arial"/>
                <w:sz w:val="18"/>
                <w:szCs w:val="18"/>
              </w:rPr>
              <w:t xml:space="preserve"> -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#####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932963" w:rsidRDefault="00932963">
      <w:pPr>
        <w:rPr>
          <w:rFonts w:ascii="Arial" w:hAnsi="Arial" w:cs="Arial"/>
          <w:b/>
          <w:sz w:val="20"/>
        </w:rPr>
      </w:pPr>
    </w:p>
    <w:p w:rsidR="00CB1DDF" w:rsidRDefault="00CB1DDF">
      <w:pPr>
        <w:rPr>
          <w:rFonts w:ascii="Arial" w:hAnsi="Arial" w:cs="Arial"/>
          <w:b/>
          <w:sz w:val="20"/>
        </w:rPr>
      </w:pPr>
    </w:p>
    <w:p w:rsidR="00CB1DDF" w:rsidRDefault="00CB1DDF">
      <w:pPr>
        <w:rPr>
          <w:rFonts w:ascii="Arial" w:hAnsi="Arial" w:cs="Arial"/>
          <w:b/>
          <w:sz w:val="20"/>
        </w:rPr>
      </w:pPr>
    </w:p>
    <w:p w:rsidR="00932963" w:rsidRDefault="00932963" w:rsidP="006F5C17">
      <w:pPr>
        <w:tabs>
          <w:tab w:val="left" w:pos="426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2.</w:t>
      </w:r>
      <w:r w:rsidR="006F5C17"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>Maßnahme</w:t>
      </w:r>
    </w:p>
    <w:p w:rsidR="00932963" w:rsidRDefault="00932963">
      <w:pPr>
        <w:rPr>
          <w:rFonts w:ascii="Arial" w:hAnsi="Arial" w:cs="Arial"/>
          <w:b/>
          <w:sz w:val="20"/>
        </w:rPr>
      </w:pPr>
    </w:p>
    <w:p w:rsidR="00932963" w:rsidRDefault="00932963">
      <w:pPr>
        <w:rPr>
          <w:rFonts w:ascii="Arial" w:hAnsi="Arial" w:cs="Arial"/>
          <w:b/>
          <w:sz w:val="20"/>
        </w:rPr>
      </w:pPr>
    </w:p>
    <w:tbl>
      <w:tblPr>
        <w:tblW w:w="0" w:type="auto"/>
        <w:tblInd w:w="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86"/>
      </w:tblGrid>
      <w:tr w:rsidR="00932963" w:rsidTr="008E3613">
        <w:trPr>
          <w:cantSplit/>
          <w:trHeight w:hRule="exact" w:val="3515"/>
        </w:trPr>
        <w:tc>
          <w:tcPr>
            <w:tcW w:w="8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963" w:rsidRDefault="00932963">
            <w:pPr>
              <w:rPr>
                <w:rFonts w:ascii="Arial" w:hAnsi="Arial" w:cs="Arial"/>
                <w:sz w:val="12"/>
              </w:rPr>
            </w:pPr>
          </w:p>
          <w:p w:rsidR="00932963" w:rsidRDefault="000B33E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2"/>
              </w:rPr>
              <w:t>(</w:t>
            </w:r>
            <w:r w:rsidR="00932963">
              <w:rPr>
                <w:rFonts w:ascii="Arial" w:hAnsi="Arial" w:cs="Arial"/>
                <w:sz w:val="12"/>
              </w:rPr>
              <w:t>Bezeichnung wie im Zuwendungsbescheid</w:t>
            </w:r>
            <w:r>
              <w:rPr>
                <w:rFonts w:ascii="Arial" w:hAnsi="Arial" w:cs="Arial"/>
                <w:sz w:val="12"/>
              </w:rPr>
              <w:t>)</w:t>
            </w:r>
          </w:p>
          <w:bookmarkStart w:id="15" w:name="Text16"/>
          <w:p w:rsidR="00932963" w:rsidRDefault="00CB1DDF" w:rsidP="00CB1DDF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20"/>
              </w:rPr>
              <w:t> </w:t>
            </w:r>
            <w:r w:rsidR="00624AF8">
              <w:rPr>
                <w:rFonts w:ascii="Arial" w:hAnsi="Arial" w:cs="Arial"/>
                <w:noProof/>
                <w:sz w:val="20"/>
              </w:rPr>
              <w:t> </w:t>
            </w:r>
            <w:r w:rsidR="00624AF8">
              <w:rPr>
                <w:rFonts w:ascii="Arial" w:hAnsi="Arial" w:cs="Arial"/>
                <w:noProof/>
                <w:sz w:val="20"/>
              </w:rPr>
              <w:t> </w:t>
            </w:r>
            <w:r w:rsidR="00624AF8">
              <w:rPr>
                <w:rFonts w:ascii="Arial" w:hAnsi="Arial" w:cs="Arial"/>
                <w:noProof/>
                <w:sz w:val="20"/>
              </w:rPr>
              <w:t> </w:t>
            </w:r>
            <w:r w:rsidR="00624AF8"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5"/>
          </w:p>
          <w:p w:rsidR="00CB1DDF" w:rsidRDefault="00CB1DDF" w:rsidP="00CB1DDF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20"/>
              </w:rPr>
              <w:t> </w:t>
            </w:r>
            <w:r w:rsidR="00624AF8">
              <w:rPr>
                <w:rFonts w:ascii="Arial" w:hAnsi="Arial" w:cs="Arial"/>
                <w:noProof/>
                <w:sz w:val="20"/>
              </w:rPr>
              <w:t> </w:t>
            </w:r>
            <w:r w:rsidR="00624AF8">
              <w:rPr>
                <w:rFonts w:ascii="Arial" w:hAnsi="Arial" w:cs="Arial"/>
                <w:noProof/>
                <w:sz w:val="20"/>
              </w:rPr>
              <w:t> </w:t>
            </w:r>
            <w:r w:rsidR="00624AF8">
              <w:rPr>
                <w:rFonts w:ascii="Arial" w:hAnsi="Arial" w:cs="Arial"/>
                <w:noProof/>
                <w:sz w:val="20"/>
              </w:rPr>
              <w:t> </w:t>
            </w:r>
            <w:r w:rsidR="00624AF8"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6"/>
          </w:p>
          <w:p w:rsidR="00CB1DDF" w:rsidRDefault="00CB1DDF" w:rsidP="00CB1DDF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20"/>
              </w:rPr>
              <w:t> </w:t>
            </w:r>
            <w:r w:rsidR="00624AF8">
              <w:rPr>
                <w:rFonts w:ascii="Arial" w:hAnsi="Arial" w:cs="Arial"/>
                <w:noProof/>
                <w:sz w:val="20"/>
              </w:rPr>
              <w:t> </w:t>
            </w:r>
            <w:r w:rsidR="00624AF8">
              <w:rPr>
                <w:rFonts w:ascii="Arial" w:hAnsi="Arial" w:cs="Arial"/>
                <w:noProof/>
                <w:sz w:val="20"/>
              </w:rPr>
              <w:t> </w:t>
            </w:r>
            <w:r w:rsidR="00624AF8">
              <w:rPr>
                <w:rFonts w:ascii="Arial" w:hAnsi="Arial" w:cs="Arial"/>
                <w:noProof/>
                <w:sz w:val="20"/>
              </w:rPr>
              <w:t> </w:t>
            </w:r>
            <w:r w:rsidR="00624AF8"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7"/>
          </w:p>
          <w:p w:rsidR="00CB1DDF" w:rsidRDefault="00CB1DDF" w:rsidP="00CB1DDF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20"/>
              </w:rPr>
              <w:t> </w:t>
            </w:r>
            <w:r w:rsidR="00624AF8">
              <w:rPr>
                <w:rFonts w:ascii="Arial" w:hAnsi="Arial" w:cs="Arial"/>
                <w:noProof/>
                <w:sz w:val="20"/>
              </w:rPr>
              <w:t> </w:t>
            </w:r>
            <w:r w:rsidR="00624AF8">
              <w:rPr>
                <w:rFonts w:ascii="Arial" w:hAnsi="Arial" w:cs="Arial"/>
                <w:noProof/>
                <w:sz w:val="20"/>
              </w:rPr>
              <w:t> </w:t>
            </w:r>
            <w:r w:rsidR="00624AF8">
              <w:rPr>
                <w:rFonts w:ascii="Arial" w:hAnsi="Arial" w:cs="Arial"/>
                <w:noProof/>
                <w:sz w:val="20"/>
              </w:rPr>
              <w:t> </w:t>
            </w:r>
            <w:r w:rsidR="00624AF8"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8"/>
          </w:p>
          <w:p w:rsidR="00CB1DDF" w:rsidRDefault="00CB1DDF" w:rsidP="00CB1DDF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20"/>
              </w:rPr>
              <w:t> </w:t>
            </w:r>
            <w:r w:rsidR="00624AF8">
              <w:rPr>
                <w:rFonts w:ascii="Arial" w:hAnsi="Arial" w:cs="Arial"/>
                <w:noProof/>
                <w:sz w:val="20"/>
              </w:rPr>
              <w:t> </w:t>
            </w:r>
            <w:r w:rsidR="00624AF8">
              <w:rPr>
                <w:rFonts w:ascii="Arial" w:hAnsi="Arial" w:cs="Arial"/>
                <w:noProof/>
                <w:sz w:val="20"/>
              </w:rPr>
              <w:t> </w:t>
            </w:r>
            <w:r w:rsidR="00624AF8">
              <w:rPr>
                <w:rFonts w:ascii="Arial" w:hAnsi="Arial" w:cs="Arial"/>
                <w:noProof/>
                <w:sz w:val="20"/>
              </w:rPr>
              <w:t> </w:t>
            </w:r>
            <w:r w:rsidR="00624AF8"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9"/>
          </w:p>
          <w:p w:rsidR="00CB1DDF" w:rsidRDefault="00CB1DDF" w:rsidP="00CB1DDF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20"/>
              </w:rPr>
              <w:t> </w:t>
            </w:r>
            <w:r w:rsidR="00624AF8">
              <w:rPr>
                <w:rFonts w:ascii="Arial" w:hAnsi="Arial" w:cs="Arial"/>
                <w:noProof/>
                <w:sz w:val="20"/>
              </w:rPr>
              <w:t> </w:t>
            </w:r>
            <w:r w:rsidR="00624AF8">
              <w:rPr>
                <w:rFonts w:ascii="Arial" w:hAnsi="Arial" w:cs="Arial"/>
                <w:noProof/>
                <w:sz w:val="20"/>
              </w:rPr>
              <w:t> </w:t>
            </w:r>
            <w:r w:rsidR="00624AF8">
              <w:rPr>
                <w:rFonts w:ascii="Arial" w:hAnsi="Arial" w:cs="Arial"/>
                <w:noProof/>
                <w:sz w:val="20"/>
              </w:rPr>
              <w:t> </w:t>
            </w:r>
            <w:r w:rsidR="00624AF8"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0"/>
          </w:p>
          <w:p w:rsidR="00CB1DDF" w:rsidRDefault="00CB1DDF" w:rsidP="00CB1DDF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1" w:name="Text22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20"/>
              </w:rPr>
              <w:t> </w:t>
            </w:r>
            <w:r w:rsidR="00624AF8">
              <w:rPr>
                <w:rFonts w:ascii="Arial" w:hAnsi="Arial" w:cs="Arial"/>
                <w:noProof/>
                <w:sz w:val="20"/>
              </w:rPr>
              <w:t> </w:t>
            </w:r>
            <w:r w:rsidR="00624AF8">
              <w:rPr>
                <w:rFonts w:ascii="Arial" w:hAnsi="Arial" w:cs="Arial"/>
                <w:noProof/>
                <w:sz w:val="20"/>
              </w:rPr>
              <w:t> </w:t>
            </w:r>
            <w:r w:rsidR="00624AF8">
              <w:rPr>
                <w:rFonts w:ascii="Arial" w:hAnsi="Arial" w:cs="Arial"/>
                <w:noProof/>
                <w:sz w:val="20"/>
              </w:rPr>
              <w:t> </w:t>
            </w:r>
            <w:r w:rsidR="00624AF8"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1"/>
          </w:p>
          <w:p w:rsidR="00CB1DDF" w:rsidRDefault="00CB1DDF" w:rsidP="00CB1DDF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2" w:name="Text23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20"/>
              </w:rPr>
              <w:t> </w:t>
            </w:r>
            <w:r w:rsidR="00624AF8">
              <w:rPr>
                <w:rFonts w:ascii="Arial" w:hAnsi="Arial" w:cs="Arial"/>
                <w:noProof/>
                <w:sz w:val="20"/>
              </w:rPr>
              <w:t> </w:t>
            </w:r>
            <w:r w:rsidR="00624AF8">
              <w:rPr>
                <w:rFonts w:ascii="Arial" w:hAnsi="Arial" w:cs="Arial"/>
                <w:noProof/>
                <w:sz w:val="20"/>
              </w:rPr>
              <w:t> </w:t>
            </w:r>
            <w:r w:rsidR="00624AF8">
              <w:rPr>
                <w:rFonts w:ascii="Arial" w:hAnsi="Arial" w:cs="Arial"/>
                <w:noProof/>
                <w:sz w:val="20"/>
              </w:rPr>
              <w:t> </w:t>
            </w:r>
            <w:r w:rsidR="00624AF8"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2"/>
          </w:p>
          <w:p w:rsidR="00CB1DDF" w:rsidRDefault="00CB1DDF" w:rsidP="00CB1DDF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20"/>
              </w:rPr>
              <w:t> </w:t>
            </w:r>
            <w:r w:rsidR="00624AF8">
              <w:rPr>
                <w:rFonts w:ascii="Arial" w:hAnsi="Arial" w:cs="Arial"/>
                <w:noProof/>
                <w:sz w:val="20"/>
              </w:rPr>
              <w:t> </w:t>
            </w:r>
            <w:r w:rsidR="00624AF8">
              <w:rPr>
                <w:rFonts w:ascii="Arial" w:hAnsi="Arial" w:cs="Arial"/>
                <w:noProof/>
                <w:sz w:val="20"/>
              </w:rPr>
              <w:t> </w:t>
            </w:r>
            <w:r w:rsidR="00624AF8">
              <w:rPr>
                <w:rFonts w:ascii="Arial" w:hAnsi="Arial" w:cs="Arial"/>
                <w:noProof/>
                <w:sz w:val="20"/>
              </w:rPr>
              <w:t> </w:t>
            </w:r>
            <w:r w:rsidR="00624AF8"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3"/>
          </w:p>
          <w:p w:rsidR="00CB1DDF" w:rsidRDefault="00CB1DDF">
            <w:pPr>
              <w:rPr>
                <w:rFonts w:ascii="Arial" w:hAnsi="Arial" w:cs="Arial"/>
                <w:sz w:val="16"/>
              </w:rPr>
            </w:pPr>
          </w:p>
        </w:tc>
      </w:tr>
    </w:tbl>
    <w:p w:rsidR="00932963" w:rsidRDefault="00932963">
      <w:pPr>
        <w:rPr>
          <w:rFonts w:ascii="Arial" w:hAnsi="Arial" w:cs="Arial"/>
          <w:b/>
          <w:sz w:val="12"/>
        </w:rPr>
      </w:pPr>
    </w:p>
    <w:p w:rsidR="00932963" w:rsidRDefault="00932963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 </w:t>
      </w:r>
    </w:p>
    <w:p w:rsidR="00932963" w:rsidRDefault="00932963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br w:type="page"/>
      </w:r>
    </w:p>
    <w:p w:rsidR="00932963" w:rsidRDefault="00932963" w:rsidP="006F5C17">
      <w:pPr>
        <w:tabs>
          <w:tab w:val="left" w:pos="426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3.</w:t>
      </w:r>
      <w:r w:rsidR="00CB1DDF"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>Sachlicher Bericht</w:t>
      </w:r>
    </w:p>
    <w:p w:rsidR="00932963" w:rsidRDefault="00932963" w:rsidP="006F5C17">
      <w:pPr>
        <w:ind w:left="426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(kurze Beschreibung der durchgeführten Maßnahme, falls Platz nicht ausreicht, bitte auf gesondertem Blatt)</w:t>
      </w:r>
    </w:p>
    <w:p w:rsidR="00932963" w:rsidRDefault="00932963">
      <w:pPr>
        <w:rPr>
          <w:rFonts w:ascii="Arial" w:hAnsi="Arial" w:cs="Arial"/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1"/>
      </w:tblGrid>
      <w:tr w:rsidR="00932963" w:rsidTr="008E3613">
        <w:trPr>
          <w:cantSplit/>
          <w:trHeight w:hRule="exact" w:val="12758"/>
        </w:trPr>
        <w:tc>
          <w:tcPr>
            <w:tcW w:w="9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74C2" w:rsidRDefault="00E774C2" w:rsidP="00AC13C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bookmarkStart w:id="24" w:name="Text26"/>
          </w:p>
          <w:p w:rsidR="00CB1DDF" w:rsidRDefault="00AC13C5" w:rsidP="00AC13C5">
            <w:pPr>
              <w:spacing w:line="36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AF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4"/>
          </w:p>
        </w:tc>
      </w:tr>
    </w:tbl>
    <w:p w:rsidR="00CB1DDF" w:rsidRDefault="00CB1DDF">
      <w:pPr>
        <w:rPr>
          <w:rFonts w:ascii="Arial" w:hAnsi="Arial" w:cs="Arial"/>
          <w:sz w:val="20"/>
        </w:rPr>
      </w:pPr>
    </w:p>
    <w:p w:rsidR="00932963" w:rsidRDefault="00CB1DDF" w:rsidP="006F5C17">
      <w:pPr>
        <w:tabs>
          <w:tab w:val="left" w:pos="426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br w:type="page"/>
      </w:r>
      <w:r w:rsidR="00932963">
        <w:rPr>
          <w:rFonts w:ascii="Arial" w:hAnsi="Arial" w:cs="Arial"/>
          <w:b/>
          <w:sz w:val="20"/>
        </w:rPr>
        <w:lastRenderedPageBreak/>
        <w:t>4.</w:t>
      </w:r>
      <w:r w:rsidR="006F5C17">
        <w:rPr>
          <w:rFonts w:ascii="Arial" w:hAnsi="Arial" w:cs="Arial"/>
          <w:b/>
          <w:sz w:val="20"/>
        </w:rPr>
        <w:tab/>
      </w:r>
      <w:r w:rsidR="00932963">
        <w:rPr>
          <w:rFonts w:ascii="Arial" w:hAnsi="Arial" w:cs="Arial"/>
          <w:b/>
          <w:sz w:val="20"/>
        </w:rPr>
        <w:t>Nachweis Einnahmen</w:t>
      </w:r>
    </w:p>
    <w:p w:rsidR="00932963" w:rsidRPr="00E774C2" w:rsidRDefault="00932963">
      <w:pPr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2"/>
        <w:gridCol w:w="2197"/>
        <w:gridCol w:w="2062"/>
        <w:gridCol w:w="2080"/>
      </w:tblGrid>
      <w:tr w:rsidR="00932963" w:rsidRPr="008E0189" w:rsidTr="00ED4C97">
        <w:trPr>
          <w:cantSplit/>
        </w:trPr>
        <w:tc>
          <w:tcPr>
            <w:tcW w:w="2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2963" w:rsidRPr="008E0189" w:rsidRDefault="00932963" w:rsidP="00ED4C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0189">
              <w:rPr>
                <w:rFonts w:ascii="Arial" w:hAnsi="Arial" w:cs="Arial"/>
                <w:sz w:val="16"/>
                <w:szCs w:val="16"/>
              </w:rPr>
              <w:t>Art</w:t>
            </w:r>
          </w:p>
        </w:tc>
        <w:tc>
          <w:tcPr>
            <w:tcW w:w="21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2963" w:rsidRPr="008E0189" w:rsidRDefault="00932963" w:rsidP="00ED4C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0189">
              <w:rPr>
                <w:rFonts w:ascii="Arial" w:hAnsi="Arial" w:cs="Arial"/>
                <w:sz w:val="16"/>
                <w:szCs w:val="16"/>
              </w:rPr>
              <w:t>lt. Zuwendungsbescheid</w:t>
            </w:r>
          </w:p>
          <w:p w:rsidR="00932963" w:rsidRPr="008E0189" w:rsidRDefault="00932963" w:rsidP="00ED4C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0189">
              <w:rPr>
                <w:rFonts w:ascii="Arial" w:hAnsi="Arial" w:cs="Arial"/>
                <w:sz w:val="16"/>
                <w:szCs w:val="16"/>
              </w:rPr>
              <w:t>Euro</w:t>
            </w:r>
          </w:p>
        </w:tc>
        <w:tc>
          <w:tcPr>
            <w:tcW w:w="20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2963" w:rsidRPr="008E0189" w:rsidRDefault="00932963" w:rsidP="00ED4C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0189">
              <w:rPr>
                <w:rFonts w:ascii="Arial" w:hAnsi="Arial" w:cs="Arial"/>
                <w:sz w:val="16"/>
                <w:szCs w:val="16"/>
              </w:rPr>
              <w:t>lt. Abrechnung</w:t>
            </w:r>
          </w:p>
          <w:p w:rsidR="00932963" w:rsidRPr="008E0189" w:rsidRDefault="00932963" w:rsidP="00ED4C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0189">
              <w:rPr>
                <w:rFonts w:ascii="Arial" w:hAnsi="Arial" w:cs="Arial"/>
                <w:sz w:val="16"/>
                <w:szCs w:val="16"/>
              </w:rPr>
              <w:t>Euro</w:t>
            </w:r>
          </w:p>
        </w:tc>
        <w:tc>
          <w:tcPr>
            <w:tcW w:w="2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2963" w:rsidRPr="008E0189" w:rsidRDefault="00932963" w:rsidP="00ED4C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0189">
              <w:rPr>
                <w:rFonts w:ascii="Arial" w:hAnsi="Arial" w:cs="Arial"/>
                <w:sz w:val="16"/>
                <w:szCs w:val="16"/>
              </w:rPr>
              <w:t>Bemerkungen</w:t>
            </w:r>
          </w:p>
        </w:tc>
      </w:tr>
      <w:tr w:rsidR="00932963" w:rsidTr="008E3613">
        <w:trPr>
          <w:cantSplit/>
        </w:trPr>
        <w:tc>
          <w:tcPr>
            <w:tcW w:w="26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32963" w:rsidRDefault="00932963" w:rsidP="00ED4C97">
            <w:pPr>
              <w:spacing w:before="40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4.1  Zuwendung aus (Zuwendungsbereich)</w:t>
            </w:r>
          </w:p>
          <w:p w:rsidR="00932963" w:rsidRDefault="00932963" w:rsidP="00ED4C97">
            <w:pPr>
              <w:spacing w:before="40"/>
              <w:rPr>
                <w:rFonts w:ascii="Arial" w:hAnsi="Arial" w:cs="Arial"/>
                <w:sz w:val="16"/>
              </w:rPr>
            </w:pPr>
          </w:p>
        </w:tc>
        <w:tc>
          <w:tcPr>
            <w:tcW w:w="21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963" w:rsidRDefault="00932963" w:rsidP="00ED4C97">
            <w:pPr>
              <w:spacing w:before="40"/>
              <w:rPr>
                <w:rFonts w:ascii="Arial" w:hAnsi="Arial" w:cs="Arial"/>
                <w:sz w:val="12"/>
              </w:rPr>
            </w:pPr>
          </w:p>
          <w:p w:rsidR="00932963" w:rsidRDefault="00932963" w:rsidP="00ED4C97">
            <w:pPr>
              <w:spacing w:before="40"/>
              <w:rPr>
                <w:rFonts w:ascii="Arial" w:hAnsi="Arial" w:cs="Arial"/>
                <w:sz w:val="16"/>
              </w:rPr>
            </w:pPr>
          </w:p>
        </w:tc>
        <w:tc>
          <w:tcPr>
            <w:tcW w:w="2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963" w:rsidRDefault="00932963" w:rsidP="00ED4C97">
            <w:pPr>
              <w:spacing w:before="40"/>
              <w:rPr>
                <w:rFonts w:ascii="Arial" w:hAnsi="Arial" w:cs="Arial"/>
                <w:sz w:val="16"/>
              </w:rPr>
            </w:pPr>
          </w:p>
        </w:tc>
        <w:tc>
          <w:tcPr>
            <w:tcW w:w="2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32963" w:rsidRDefault="00932963" w:rsidP="00ED4C97">
            <w:pPr>
              <w:spacing w:before="40"/>
              <w:rPr>
                <w:rFonts w:ascii="Arial" w:hAnsi="Arial" w:cs="Arial"/>
                <w:sz w:val="16"/>
              </w:rPr>
            </w:pPr>
          </w:p>
        </w:tc>
      </w:tr>
      <w:tr w:rsidR="00932963" w:rsidTr="008E3613">
        <w:trPr>
          <w:cantSplit/>
          <w:trHeight w:val="360"/>
        </w:trPr>
        <w:tc>
          <w:tcPr>
            <w:tcW w:w="26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963" w:rsidRDefault="002457C4" w:rsidP="002457C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5" w:name="Text27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5"/>
          </w:p>
        </w:tc>
        <w:bookmarkStart w:id="26" w:name="Text32"/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963" w:rsidRDefault="002457C4" w:rsidP="002457C4">
            <w:pPr>
              <w:ind w:right="466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2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6"/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963" w:rsidRDefault="002457C4" w:rsidP="002457C4">
            <w:pPr>
              <w:ind w:right="402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3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2963" w:rsidRDefault="002457C4" w:rsidP="002457C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7" w:name="Text36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7"/>
          </w:p>
        </w:tc>
      </w:tr>
      <w:tr w:rsidR="00932963" w:rsidTr="008E3613">
        <w:trPr>
          <w:cantSplit/>
          <w:trHeight w:val="360"/>
        </w:trPr>
        <w:tc>
          <w:tcPr>
            <w:tcW w:w="26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963" w:rsidRDefault="002457C4" w:rsidP="002457C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8" w:name="Text28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8"/>
          </w:p>
        </w:tc>
        <w:bookmarkStart w:id="29" w:name="Text33"/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963" w:rsidRDefault="002457C4" w:rsidP="002457C4">
            <w:pPr>
              <w:ind w:right="466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3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9"/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963" w:rsidRDefault="002457C4" w:rsidP="002457C4">
            <w:pPr>
              <w:ind w:right="402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3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2963" w:rsidRDefault="002457C4" w:rsidP="002457C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0" w:name="Text37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30"/>
          </w:p>
        </w:tc>
      </w:tr>
      <w:tr w:rsidR="00932963" w:rsidTr="008E3613">
        <w:trPr>
          <w:cantSplit/>
          <w:trHeight w:val="360"/>
        </w:trPr>
        <w:tc>
          <w:tcPr>
            <w:tcW w:w="26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963" w:rsidRDefault="002457C4" w:rsidP="002457C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1" w:name="Text29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31"/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963" w:rsidRDefault="002457C4" w:rsidP="002457C4">
            <w:pPr>
              <w:ind w:right="466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3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963" w:rsidRDefault="002457C4" w:rsidP="002457C4">
            <w:pPr>
              <w:ind w:right="402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3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2963" w:rsidRDefault="002457C4" w:rsidP="002457C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2" w:name="Text38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32"/>
          </w:p>
        </w:tc>
      </w:tr>
      <w:tr w:rsidR="00932963" w:rsidTr="008E3613">
        <w:trPr>
          <w:cantSplit/>
          <w:trHeight w:val="360"/>
        </w:trPr>
        <w:tc>
          <w:tcPr>
            <w:tcW w:w="26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963" w:rsidRDefault="002457C4" w:rsidP="002457C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3" w:name="Text30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33"/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963" w:rsidRDefault="002457C4" w:rsidP="002457C4">
            <w:pPr>
              <w:ind w:right="466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963" w:rsidRDefault="002457C4" w:rsidP="002457C4">
            <w:pPr>
              <w:ind w:right="402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3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2963" w:rsidRDefault="002457C4" w:rsidP="002457C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4" w:name="Text39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34"/>
          </w:p>
        </w:tc>
      </w:tr>
      <w:tr w:rsidR="00932963" w:rsidTr="008E3613">
        <w:trPr>
          <w:cantSplit/>
          <w:trHeight w:val="360"/>
        </w:trPr>
        <w:tc>
          <w:tcPr>
            <w:tcW w:w="26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963" w:rsidRDefault="002457C4" w:rsidP="002457C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5" w:name="Text31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35"/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963" w:rsidRDefault="002457C4" w:rsidP="002457C4">
            <w:pPr>
              <w:ind w:right="466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963" w:rsidRDefault="002457C4" w:rsidP="002457C4">
            <w:pPr>
              <w:ind w:right="402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3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2963" w:rsidRDefault="002457C4" w:rsidP="002457C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6" w:name="Text40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36"/>
          </w:p>
        </w:tc>
      </w:tr>
      <w:tr w:rsidR="00932963" w:rsidTr="008E3613">
        <w:trPr>
          <w:cantSplit/>
        </w:trPr>
        <w:tc>
          <w:tcPr>
            <w:tcW w:w="26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32963" w:rsidRDefault="00932963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Zuwendungsgeber</w:t>
            </w:r>
          </w:p>
          <w:p w:rsidR="00932963" w:rsidRDefault="00932963">
            <w:pPr>
              <w:rPr>
                <w:rFonts w:ascii="Arial" w:hAnsi="Arial" w:cs="Arial"/>
                <w:sz w:val="12"/>
              </w:rPr>
            </w:pPr>
          </w:p>
          <w:bookmarkStart w:id="37" w:name="Text34"/>
          <w:p w:rsidR="00932963" w:rsidRDefault="002457C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37"/>
          </w:p>
          <w:p w:rsidR="00932963" w:rsidRDefault="0093296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2"/>
              </w:rPr>
              <w:t xml:space="preserve">  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963" w:rsidRPr="002457C4" w:rsidRDefault="00932963" w:rsidP="002457C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  <w:p w:rsidR="002457C4" w:rsidRPr="002457C4" w:rsidRDefault="002457C4" w:rsidP="002457C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  <w:bookmarkStart w:id="38" w:name="Text35"/>
          <w:p w:rsidR="002457C4" w:rsidRDefault="002457C4" w:rsidP="002457C4">
            <w:pPr>
              <w:ind w:right="466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5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38"/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7C4" w:rsidRPr="002457C4" w:rsidRDefault="002457C4" w:rsidP="002457C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  <w:p w:rsidR="002457C4" w:rsidRPr="002457C4" w:rsidRDefault="002457C4" w:rsidP="002457C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  <w:p w:rsidR="00932963" w:rsidRDefault="002457C4" w:rsidP="002457C4">
            <w:pPr>
              <w:ind w:right="402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457C4" w:rsidRPr="002457C4" w:rsidRDefault="002457C4" w:rsidP="002457C4">
            <w:pPr>
              <w:rPr>
                <w:rFonts w:ascii="Arial" w:hAnsi="Arial" w:cs="Arial"/>
                <w:sz w:val="12"/>
                <w:szCs w:val="12"/>
              </w:rPr>
            </w:pPr>
          </w:p>
          <w:p w:rsidR="002457C4" w:rsidRPr="002457C4" w:rsidRDefault="002457C4" w:rsidP="002457C4">
            <w:pPr>
              <w:rPr>
                <w:rFonts w:ascii="Arial" w:hAnsi="Arial" w:cs="Arial"/>
                <w:sz w:val="12"/>
                <w:szCs w:val="12"/>
              </w:rPr>
            </w:pPr>
          </w:p>
          <w:p w:rsidR="00932963" w:rsidRDefault="002457C4" w:rsidP="002457C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9" w:name="Text41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39"/>
          </w:p>
        </w:tc>
      </w:tr>
      <w:tr w:rsidR="00932963" w:rsidTr="008E3613">
        <w:trPr>
          <w:cantSplit/>
          <w:trHeight w:val="516"/>
        </w:trPr>
        <w:tc>
          <w:tcPr>
            <w:tcW w:w="26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32963" w:rsidRDefault="00932963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4.2 Ausgabenanteile Dritter</w:t>
            </w:r>
          </w:p>
          <w:p w:rsidR="00932963" w:rsidRPr="002457C4" w:rsidRDefault="00932963">
            <w:pPr>
              <w:rPr>
                <w:rFonts w:ascii="Arial" w:hAnsi="Arial" w:cs="Arial"/>
                <w:sz w:val="12"/>
                <w:szCs w:val="12"/>
              </w:rPr>
            </w:pPr>
          </w:p>
          <w:p w:rsidR="002457C4" w:rsidRDefault="002457C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0" w:name="Text43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40"/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963" w:rsidRDefault="002457C4" w:rsidP="002457C4">
            <w:pPr>
              <w:ind w:right="466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963" w:rsidRDefault="002457C4" w:rsidP="002457C4">
            <w:pPr>
              <w:ind w:right="402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2963" w:rsidRDefault="002457C4" w:rsidP="002457C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1" w:name="Text42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41"/>
          </w:p>
        </w:tc>
      </w:tr>
      <w:bookmarkStart w:id="42" w:name="Text44"/>
      <w:tr w:rsidR="00932963" w:rsidTr="008E3613">
        <w:trPr>
          <w:cantSplit/>
          <w:trHeight w:val="485"/>
        </w:trPr>
        <w:tc>
          <w:tcPr>
            <w:tcW w:w="26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963" w:rsidRDefault="002457C4" w:rsidP="002457C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42"/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963" w:rsidRDefault="002457C4" w:rsidP="002457C4">
            <w:pPr>
              <w:ind w:right="466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963" w:rsidRDefault="002457C4" w:rsidP="002457C4">
            <w:pPr>
              <w:ind w:right="402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2963" w:rsidRDefault="002457C4" w:rsidP="002457C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3" w:name="Text45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43"/>
          </w:p>
        </w:tc>
      </w:tr>
      <w:tr w:rsidR="00932963" w:rsidTr="008E3613">
        <w:trPr>
          <w:cantSplit/>
        </w:trPr>
        <w:tc>
          <w:tcPr>
            <w:tcW w:w="26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32963" w:rsidRDefault="00932963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4.3 Eigene Mittel</w:t>
            </w:r>
          </w:p>
          <w:p w:rsidR="00932963" w:rsidRDefault="00932963">
            <w:pPr>
              <w:rPr>
                <w:rFonts w:ascii="Arial" w:hAnsi="Arial" w:cs="Arial"/>
                <w:sz w:val="12"/>
              </w:rPr>
            </w:pPr>
          </w:p>
          <w:bookmarkStart w:id="44" w:name="Text48"/>
          <w:p w:rsidR="00932963" w:rsidRPr="002457C4" w:rsidRDefault="002457C4">
            <w:pPr>
              <w:rPr>
                <w:rFonts w:ascii="Arial" w:hAnsi="Arial" w:cs="Arial"/>
                <w:sz w:val="16"/>
                <w:szCs w:val="16"/>
              </w:rPr>
            </w:pPr>
            <w:r w:rsidRPr="002457C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457C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457C4">
              <w:rPr>
                <w:rFonts w:ascii="Arial" w:hAnsi="Arial" w:cs="Arial"/>
                <w:sz w:val="16"/>
                <w:szCs w:val="16"/>
              </w:rPr>
            </w:r>
            <w:r w:rsidRPr="002457C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457C4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4"/>
          </w:p>
          <w:p w:rsidR="00932963" w:rsidRDefault="00932963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963" w:rsidRDefault="002457C4" w:rsidP="002457C4">
            <w:pPr>
              <w:ind w:right="466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963" w:rsidRDefault="002457C4" w:rsidP="002457C4">
            <w:pPr>
              <w:ind w:right="402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2963" w:rsidRDefault="002457C4" w:rsidP="002457C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5" w:name="Text46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45"/>
          </w:p>
        </w:tc>
      </w:tr>
      <w:tr w:rsidR="00932963" w:rsidTr="008E3613">
        <w:trPr>
          <w:cantSplit/>
        </w:trPr>
        <w:tc>
          <w:tcPr>
            <w:tcW w:w="26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32963" w:rsidRDefault="00932963">
            <w:pPr>
              <w:jc w:val="right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Zusammen</w:t>
            </w:r>
          </w:p>
          <w:p w:rsidR="00932963" w:rsidRDefault="00932963">
            <w:pPr>
              <w:jc w:val="right"/>
              <w:rPr>
                <w:rFonts w:ascii="Arial" w:hAnsi="Arial" w:cs="Arial"/>
                <w:sz w:val="12"/>
              </w:rPr>
            </w:pPr>
          </w:p>
          <w:p w:rsidR="00932963" w:rsidRDefault="00932963">
            <w:pPr>
              <w:jc w:val="right"/>
              <w:rPr>
                <w:rFonts w:ascii="Arial" w:hAnsi="Arial" w:cs="Arial"/>
                <w:sz w:val="16"/>
              </w:rPr>
            </w:pP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2963" w:rsidRDefault="002457C4" w:rsidP="002457C4">
            <w:pPr>
              <w:ind w:right="466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2963" w:rsidRDefault="002457C4" w:rsidP="002457C4">
            <w:pPr>
              <w:ind w:right="402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2963" w:rsidRDefault="002457C4" w:rsidP="002457C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6" w:name="Text47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46"/>
          </w:p>
        </w:tc>
      </w:tr>
    </w:tbl>
    <w:p w:rsidR="00932963" w:rsidRDefault="00932963">
      <w:pPr>
        <w:rPr>
          <w:rFonts w:ascii="Arial" w:hAnsi="Arial" w:cs="Arial"/>
          <w:sz w:val="16"/>
        </w:rPr>
      </w:pPr>
    </w:p>
    <w:p w:rsidR="00932963" w:rsidRDefault="00932963" w:rsidP="006F5C17">
      <w:pPr>
        <w:tabs>
          <w:tab w:val="left" w:pos="426"/>
        </w:tabs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5.</w:t>
      </w:r>
      <w:r w:rsidR="006F5C17"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>Nachweis Ausgaben</w:t>
      </w:r>
    </w:p>
    <w:p w:rsidR="00932963" w:rsidRPr="00E774C2" w:rsidRDefault="00932963">
      <w:pPr>
        <w:rPr>
          <w:rFonts w:ascii="Arial" w:hAnsi="Arial" w:cs="Arial"/>
          <w:sz w:val="18"/>
          <w:szCs w:val="18"/>
        </w:rPr>
      </w:pPr>
    </w:p>
    <w:tbl>
      <w:tblPr>
        <w:tblW w:w="90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417"/>
        <w:gridCol w:w="1418"/>
        <w:gridCol w:w="1417"/>
        <w:gridCol w:w="1418"/>
      </w:tblGrid>
      <w:tr w:rsidR="00E774C2" w:rsidRPr="00CD5260" w:rsidTr="008E3613">
        <w:trPr>
          <w:trHeight w:hRule="exact" w:val="284"/>
          <w:tblHeader/>
        </w:trPr>
        <w:tc>
          <w:tcPr>
            <w:tcW w:w="33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774C2" w:rsidRPr="00E774C2" w:rsidRDefault="00E774C2" w:rsidP="00E774C2">
            <w:pPr>
              <w:tabs>
                <w:tab w:val="left" w:pos="3143"/>
              </w:tabs>
              <w:spacing w:line="240" w:lineRule="atLeast"/>
              <w:jc w:val="center"/>
              <w:rPr>
                <w:rFonts w:ascii="Arial" w:hAnsi="Arial"/>
                <w:sz w:val="16"/>
                <w:szCs w:val="16"/>
              </w:rPr>
            </w:pPr>
            <w:r w:rsidRPr="00E774C2">
              <w:rPr>
                <w:rFonts w:ascii="Arial" w:hAnsi="Arial"/>
                <w:sz w:val="16"/>
                <w:szCs w:val="16"/>
              </w:rPr>
              <w:t>Ausgaben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E774C2" w:rsidRPr="00CD5260" w:rsidRDefault="00E774C2" w:rsidP="00E774C2">
            <w:pPr>
              <w:spacing w:line="240" w:lineRule="atLeast"/>
              <w:ind w:right="-64"/>
              <w:jc w:val="right"/>
              <w:rPr>
                <w:rFonts w:ascii="Arial" w:hAnsi="Arial"/>
                <w:sz w:val="12"/>
              </w:rPr>
            </w:pPr>
            <w:r w:rsidRPr="00CD5260">
              <w:rPr>
                <w:rFonts w:ascii="Arial" w:hAnsi="Arial"/>
                <w:sz w:val="12"/>
              </w:rPr>
              <w:t>lt. Zuwendungs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spacing w:line="240" w:lineRule="atLeast"/>
              <w:ind w:left="-76"/>
              <w:rPr>
                <w:rFonts w:ascii="Arial" w:hAnsi="Arial"/>
                <w:sz w:val="12"/>
              </w:rPr>
            </w:pPr>
            <w:r w:rsidRPr="00CD5260">
              <w:rPr>
                <w:rFonts w:ascii="Arial" w:hAnsi="Arial"/>
                <w:sz w:val="12"/>
              </w:rPr>
              <w:t>bescheid</w:t>
            </w:r>
            <w:r>
              <w:rPr>
                <w:rFonts w:ascii="Arial" w:hAnsi="Arial"/>
                <w:sz w:val="12"/>
              </w:rPr>
              <w:t xml:space="preserve"> (in Euro)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E774C2" w:rsidRPr="00CD5260" w:rsidRDefault="00E774C2" w:rsidP="00E774C2">
            <w:pPr>
              <w:spacing w:line="240" w:lineRule="atLeast"/>
              <w:ind w:right="-69"/>
              <w:jc w:val="right"/>
              <w:rPr>
                <w:rFonts w:ascii="Arial" w:hAnsi="Arial"/>
                <w:sz w:val="12"/>
              </w:rPr>
            </w:pPr>
            <w:r w:rsidRPr="00CD5260">
              <w:rPr>
                <w:rFonts w:ascii="Arial" w:hAnsi="Arial"/>
                <w:sz w:val="12"/>
              </w:rPr>
              <w:t>lt. Abrec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spacing w:line="240" w:lineRule="atLeast"/>
              <w:ind w:left="-71"/>
              <w:rPr>
                <w:rFonts w:ascii="Arial" w:hAnsi="Arial"/>
                <w:sz w:val="12"/>
              </w:rPr>
            </w:pPr>
            <w:r w:rsidRPr="00CD5260">
              <w:rPr>
                <w:rFonts w:ascii="Arial" w:hAnsi="Arial"/>
                <w:sz w:val="12"/>
              </w:rPr>
              <w:t>hnung</w:t>
            </w:r>
            <w:r>
              <w:rPr>
                <w:rFonts w:ascii="Arial" w:hAnsi="Arial"/>
                <w:sz w:val="12"/>
              </w:rPr>
              <w:t xml:space="preserve"> (in Euro</w:t>
            </w:r>
            <w:r w:rsidR="000B33ED">
              <w:rPr>
                <w:rFonts w:ascii="Arial" w:hAnsi="Arial"/>
                <w:sz w:val="12"/>
              </w:rPr>
              <w:t>)</w:t>
            </w:r>
          </w:p>
        </w:tc>
      </w:tr>
      <w:tr w:rsidR="00E774C2" w:rsidRPr="00E774C2" w:rsidTr="008E3613">
        <w:trPr>
          <w:trHeight w:hRule="exact" w:val="284"/>
          <w:tblHeader/>
        </w:trPr>
        <w:tc>
          <w:tcPr>
            <w:tcW w:w="33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E774C2" w:rsidRDefault="00E774C2" w:rsidP="00E774C2">
            <w:pPr>
              <w:pStyle w:val="berschrift2"/>
              <w:ind w:left="0" w:firstLine="0"/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E774C2" w:rsidRDefault="00E774C2" w:rsidP="00E774C2">
            <w:pPr>
              <w:pStyle w:val="Textkrper"/>
              <w:rPr>
                <w:rFonts w:cs="Arial"/>
                <w:b w:val="0"/>
                <w:i w:val="0"/>
                <w:sz w:val="12"/>
                <w:szCs w:val="12"/>
              </w:rPr>
            </w:pPr>
            <w:r w:rsidRPr="00E774C2">
              <w:rPr>
                <w:i w:val="0"/>
                <w:sz w:val="12"/>
                <w:szCs w:val="12"/>
              </w:rPr>
              <w:t>insgesamt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E774C2" w:rsidRDefault="008E0189" w:rsidP="008E018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davon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="00E774C2" w:rsidRPr="00E774C2">
              <w:rPr>
                <w:rFonts w:ascii="Arial" w:hAnsi="Arial" w:cs="Arial"/>
                <w:sz w:val="12"/>
                <w:szCs w:val="12"/>
              </w:rPr>
              <w:t>zuwendungsfähig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E774C2" w:rsidRDefault="00E774C2" w:rsidP="00E774C2">
            <w:pPr>
              <w:pStyle w:val="Textkrper"/>
              <w:rPr>
                <w:rFonts w:cs="Arial"/>
                <w:b w:val="0"/>
                <w:i w:val="0"/>
                <w:sz w:val="12"/>
                <w:szCs w:val="12"/>
              </w:rPr>
            </w:pPr>
            <w:r w:rsidRPr="00E774C2">
              <w:rPr>
                <w:i w:val="0"/>
                <w:sz w:val="12"/>
                <w:szCs w:val="12"/>
              </w:rPr>
              <w:t>insgesamt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E774C2" w:rsidRDefault="008E0189" w:rsidP="008E018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davon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="00E774C2" w:rsidRPr="00E774C2">
              <w:rPr>
                <w:rFonts w:ascii="Arial" w:hAnsi="Arial" w:cs="Arial"/>
                <w:sz w:val="12"/>
                <w:szCs w:val="12"/>
              </w:rPr>
              <w:t>zuwendungsfähig</w:t>
            </w:r>
          </w:p>
        </w:tc>
      </w:tr>
      <w:tr w:rsidR="00E774C2" w:rsidRPr="00CD5260" w:rsidTr="008E3613">
        <w:trPr>
          <w:trHeight w:hRule="exact" w:val="425"/>
          <w:tblHeader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rPr>
                <w:rFonts w:ascii="Arial" w:hAnsi="Arial" w:cs="Arial"/>
                <w:sz w:val="16"/>
                <w:szCs w:val="16"/>
              </w:rPr>
            </w:pPr>
            <w:r w:rsidRPr="00CD5260">
              <w:br w:type="page"/>
            </w:r>
            <w:r w:rsidRPr="00CD526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CD526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D5260">
              <w:rPr>
                <w:rFonts w:ascii="Arial" w:hAnsi="Arial" w:cs="Arial"/>
                <w:sz w:val="16"/>
                <w:szCs w:val="16"/>
              </w:rPr>
            </w:r>
            <w:r w:rsidRPr="00CD526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526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E774C2" w:rsidRPr="00CD5260" w:rsidTr="008E3613">
        <w:trPr>
          <w:trHeight w:hRule="exact" w:val="425"/>
          <w:tblHeader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rPr>
                <w:rFonts w:ascii="Arial" w:hAnsi="Arial"/>
                <w:sz w:val="12"/>
              </w:rPr>
            </w:pPr>
            <w:r w:rsidRPr="00CD526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CD526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D5260">
              <w:rPr>
                <w:rFonts w:ascii="Arial" w:hAnsi="Arial" w:cs="Arial"/>
                <w:sz w:val="16"/>
                <w:szCs w:val="16"/>
              </w:rPr>
            </w:r>
            <w:r w:rsidRPr="00CD526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526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E774C2" w:rsidRPr="00CD5260" w:rsidTr="008E3613">
        <w:trPr>
          <w:trHeight w:hRule="exact" w:val="425"/>
          <w:tblHeader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rPr>
                <w:rFonts w:ascii="Arial" w:hAnsi="Arial"/>
                <w:sz w:val="12"/>
              </w:rPr>
            </w:pPr>
            <w:r w:rsidRPr="00CD526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CD526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D5260">
              <w:rPr>
                <w:rFonts w:ascii="Arial" w:hAnsi="Arial" w:cs="Arial"/>
                <w:sz w:val="16"/>
                <w:szCs w:val="16"/>
              </w:rPr>
            </w:r>
            <w:r w:rsidRPr="00CD526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526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E774C2" w:rsidRPr="00CD5260" w:rsidTr="008E3613">
        <w:trPr>
          <w:trHeight w:hRule="exact" w:val="425"/>
          <w:tblHeader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rPr>
                <w:rFonts w:ascii="Arial" w:hAnsi="Arial"/>
                <w:sz w:val="12"/>
              </w:rPr>
            </w:pPr>
            <w:r w:rsidRPr="00CD526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CD526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D5260">
              <w:rPr>
                <w:rFonts w:ascii="Arial" w:hAnsi="Arial" w:cs="Arial"/>
                <w:sz w:val="16"/>
                <w:szCs w:val="16"/>
              </w:rPr>
            </w:r>
            <w:r w:rsidRPr="00CD526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526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E774C2" w:rsidRPr="00CD5260" w:rsidTr="008E3613">
        <w:trPr>
          <w:trHeight w:hRule="exact" w:val="425"/>
          <w:tblHeader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rPr>
                <w:rFonts w:ascii="Arial" w:hAnsi="Arial"/>
                <w:sz w:val="12"/>
              </w:rPr>
            </w:pPr>
            <w:r w:rsidRPr="00CD526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CD526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D5260">
              <w:rPr>
                <w:rFonts w:ascii="Arial" w:hAnsi="Arial" w:cs="Arial"/>
                <w:sz w:val="16"/>
                <w:szCs w:val="16"/>
              </w:rPr>
            </w:r>
            <w:r w:rsidRPr="00CD526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526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E774C2" w:rsidRPr="00CD5260" w:rsidTr="008E3613">
        <w:trPr>
          <w:trHeight w:hRule="exact" w:val="425"/>
          <w:tblHeader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rPr>
                <w:rFonts w:ascii="Arial" w:hAnsi="Arial"/>
                <w:sz w:val="12"/>
              </w:rPr>
            </w:pPr>
            <w:r w:rsidRPr="00CD526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CD526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D5260">
              <w:rPr>
                <w:rFonts w:ascii="Arial" w:hAnsi="Arial" w:cs="Arial"/>
                <w:sz w:val="16"/>
                <w:szCs w:val="16"/>
              </w:rPr>
            </w:r>
            <w:r w:rsidRPr="00CD526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526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E774C2" w:rsidRPr="00CD5260" w:rsidTr="008E3613">
        <w:trPr>
          <w:trHeight w:hRule="exact" w:val="425"/>
          <w:tblHeader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rPr>
                <w:rFonts w:ascii="Arial" w:hAnsi="Arial"/>
                <w:sz w:val="12"/>
              </w:rPr>
            </w:pPr>
            <w:r w:rsidRPr="00CD526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CD526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D5260">
              <w:rPr>
                <w:rFonts w:ascii="Arial" w:hAnsi="Arial" w:cs="Arial"/>
                <w:sz w:val="16"/>
                <w:szCs w:val="16"/>
              </w:rPr>
            </w:r>
            <w:r w:rsidRPr="00CD526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526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E774C2" w:rsidRPr="00CD5260" w:rsidTr="008E3613">
        <w:trPr>
          <w:trHeight w:hRule="exact" w:val="425"/>
          <w:tblHeader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rPr>
                <w:rFonts w:ascii="Arial" w:hAnsi="Arial"/>
                <w:sz w:val="12"/>
              </w:rPr>
            </w:pPr>
            <w:r w:rsidRPr="00CD526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CD526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D5260">
              <w:rPr>
                <w:rFonts w:ascii="Arial" w:hAnsi="Arial" w:cs="Arial"/>
                <w:sz w:val="16"/>
                <w:szCs w:val="16"/>
              </w:rPr>
            </w:r>
            <w:r w:rsidRPr="00CD526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526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E774C2" w:rsidRPr="00CD5260" w:rsidTr="008E3613">
        <w:trPr>
          <w:trHeight w:hRule="exact" w:val="425"/>
          <w:tblHeader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rPr>
                <w:rFonts w:ascii="Arial" w:hAnsi="Arial"/>
                <w:sz w:val="12"/>
              </w:rPr>
            </w:pPr>
            <w:r w:rsidRPr="00CD526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CD526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D5260">
              <w:rPr>
                <w:rFonts w:ascii="Arial" w:hAnsi="Arial" w:cs="Arial"/>
                <w:sz w:val="16"/>
                <w:szCs w:val="16"/>
              </w:rPr>
            </w:r>
            <w:r w:rsidRPr="00CD526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526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E774C2" w:rsidRPr="00CD5260" w:rsidTr="008E3613">
        <w:trPr>
          <w:trHeight w:hRule="exact" w:val="425"/>
          <w:tblHeader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rPr>
                <w:rFonts w:ascii="Arial" w:hAnsi="Arial"/>
                <w:sz w:val="12"/>
              </w:rPr>
            </w:pPr>
            <w:r w:rsidRPr="00CD526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CD526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D5260">
              <w:rPr>
                <w:rFonts w:ascii="Arial" w:hAnsi="Arial" w:cs="Arial"/>
                <w:sz w:val="16"/>
                <w:szCs w:val="16"/>
              </w:rPr>
            </w:r>
            <w:r w:rsidRPr="00CD526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526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E774C2" w:rsidRPr="00CD5260" w:rsidTr="008E3613">
        <w:trPr>
          <w:trHeight w:hRule="exact" w:val="425"/>
          <w:tblHeader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rPr>
                <w:rFonts w:ascii="Arial" w:hAnsi="Arial"/>
                <w:sz w:val="12"/>
              </w:rPr>
            </w:pPr>
            <w:r w:rsidRPr="00CD526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CD526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D5260">
              <w:rPr>
                <w:rFonts w:ascii="Arial" w:hAnsi="Arial" w:cs="Arial"/>
                <w:sz w:val="16"/>
                <w:szCs w:val="16"/>
              </w:rPr>
            </w:r>
            <w:r w:rsidRPr="00CD526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526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E774C2" w:rsidRPr="00CD5260" w:rsidTr="008E3613">
        <w:trPr>
          <w:trHeight w:hRule="exact" w:val="425"/>
          <w:tblHeader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rPr>
                <w:rFonts w:ascii="Arial" w:hAnsi="Arial"/>
                <w:sz w:val="12"/>
              </w:rPr>
            </w:pPr>
            <w:r w:rsidRPr="00CD526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CD526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D5260">
              <w:rPr>
                <w:rFonts w:ascii="Arial" w:hAnsi="Arial" w:cs="Arial"/>
                <w:sz w:val="16"/>
                <w:szCs w:val="16"/>
              </w:rPr>
            </w:r>
            <w:r w:rsidRPr="00CD526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526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E774C2" w:rsidRPr="00CD5260" w:rsidTr="008E3613">
        <w:trPr>
          <w:trHeight w:hRule="exact" w:val="425"/>
          <w:tblHeader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rPr>
                <w:rFonts w:ascii="Arial" w:hAnsi="Arial"/>
                <w:sz w:val="12"/>
              </w:rPr>
            </w:pPr>
            <w:r w:rsidRPr="00CD526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CD526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D5260">
              <w:rPr>
                <w:rFonts w:ascii="Arial" w:hAnsi="Arial" w:cs="Arial"/>
                <w:sz w:val="16"/>
                <w:szCs w:val="16"/>
              </w:rPr>
            </w:r>
            <w:r w:rsidRPr="00CD526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526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E774C2" w:rsidRPr="00CD5260" w:rsidTr="008E3613">
        <w:trPr>
          <w:trHeight w:hRule="exact" w:val="425"/>
          <w:tblHeader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rPr>
                <w:rFonts w:ascii="Arial" w:hAnsi="Arial"/>
                <w:sz w:val="12"/>
              </w:rPr>
            </w:pPr>
            <w:r w:rsidRPr="00CD526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CD526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D5260">
              <w:rPr>
                <w:rFonts w:ascii="Arial" w:hAnsi="Arial" w:cs="Arial"/>
                <w:sz w:val="16"/>
                <w:szCs w:val="16"/>
              </w:rPr>
            </w:r>
            <w:r w:rsidRPr="00CD526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526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E774C2" w:rsidRPr="00CD5260" w:rsidTr="008E3613">
        <w:trPr>
          <w:trHeight w:hRule="exact" w:val="425"/>
          <w:tblHeader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rPr>
                <w:rFonts w:ascii="Arial" w:hAnsi="Arial"/>
                <w:sz w:val="12"/>
              </w:rPr>
            </w:pPr>
            <w:r w:rsidRPr="00CD526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CD526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D5260">
              <w:rPr>
                <w:rFonts w:ascii="Arial" w:hAnsi="Arial" w:cs="Arial"/>
                <w:sz w:val="16"/>
                <w:szCs w:val="16"/>
              </w:rPr>
            </w:r>
            <w:r w:rsidRPr="00CD526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526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E774C2" w:rsidRPr="00CD5260" w:rsidTr="008E3613">
        <w:trPr>
          <w:trHeight w:hRule="exact" w:val="425"/>
          <w:tblHeader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213"/>
              <w:jc w:val="right"/>
              <w:rPr>
                <w:rFonts w:ascii="Arial" w:hAnsi="Arial"/>
                <w:sz w:val="12"/>
              </w:rPr>
            </w:pPr>
            <w:r w:rsidRPr="00CD5260">
              <w:rPr>
                <w:rFonts w:ascii="Arial" w:hAnsi="Arial"/>
                <w:sz w:val="12"/>
              </w:rPr>
              <w:t>Zwischensumme: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</w:tbl>
    <w:p w:rsidR="00E774C2" w:rsidRPr="00E774C2" w:rsidRDefault="00E774C2">
      <w:pPr>
        <w:rPr>
          <w:sz w:val="16"/>
          <w:szCs w:val="16"/>
        </w:rPr>
      </w:pPr>
      <w:r>
        <w:br w:type="page"/>
      </w:r>
    </w:p>
    <w:tbl>
      <w:tblPr>
        <w:tblW w:w="90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417"/>
        <w:gridCol w:w="1418"/>
        <w:gridCol w:w="1417"/>
        <w:gridCol w:w="1418"/>
      </w:tblGrid>
      <w:tr w:rsidR="00E774C2" w:rsidRPr="00CD5260" w:rsidTr="008E3613">
        <w:trPr>
          <w:trHeight w:hRule="exact" w:val="284"/>
          <w:tblHeader/>
        </w:trPr>
        <w:tc>
          <w:tcPr>
            <w:tcW w:w="33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774C2" w:rsidRPr="00E774C2" w:rsidRDefault="00E774C2" w:rsidP="00E774C2">
            <w:pPr>
              <w:tabs>
                <w:tab w:val="left" w:pos="3143"/>
              </w:tabs>
              <w:spacing w:line="240" w:lineRule="atLeast"/>
              <w:jc w:val="center"/>
              <w:rPr>
                <w:rFonts w:ascii="Arial" w:hAnsi="Arial"/>
                <w:sz w:val="16"/>
                <w:szCs w:val="16"/>
              </w:rPr>
            </w:pPr>
            <w:r w:rsidRPr="00E774C2">
              <w:rPr>
                <w:rFonts w:ascii="Arial" w:hAnsi="Arial"/>
                <w:sz w:val="16"/>
                <w:szCs w:val="16"/>
              </w:rPr>
              <w:t>Ausgaben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E774C2" w:rsidRPr="00CD5260" w:rsidRDefault="00E774C2" w:rsidP="00E774C2">
            <w:pPr>
              <w:spacing w:line="240" w:lineRule="atLeast"/>
              <w:ind w:right="-64"/>
              <w:jc w:val="right"/>
              <w:rPr>
                <w:rFonts w:ascii="Arial" w:hAnsi="Arial"/>
                <w:sz w:val="12"/>
              </w:rPr>
            </w:pPr>
            <w:r w:rsidRPr="00CD5260">
              <w:rPr>
                <w:rFonts w:ascii="Arial" w:hAnsi="Arial"/>
                <w:sz w:val="12"/>
              </w:rPr>
              <w:t>lt. Zuwendungs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spacing w:line="240" w:lineRule="atLeast"/>
              <w:ind w:left="-76"/>
              <w:rPr>
                <w:rFonts w:ascii="Arial" w:hAnsi="Arial"/>
                <w:sz w:val="12"/>
              </w:rPr>
            </w:pPr>
            <w:r w:rsidRPr="00CD5260">
              <w:rPr>
                <w:rFonts w:ascii="Arial" w:hAnsi="Arial"/>
                <w:sz w:val="12"/>
              </w:rPr>
              <w:t>bescheid</w:t>
            </w:r>
            <w:r>
              <w:rPr>
                <w:rFonts w:ascii="Arial" w:hAnsi="Arial"/>
                <w:sz w:val="12"/>
              </w:rPr>
              <w:t xml:space="preserve"> (in Euro)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E774C2" w:rsidRPr="00CD5260" w:rsidRDefault="00E774C2" w:rsidP="00E774C2">
            <w:pPr>
              <w:spacing w:line="240" w:lineRule="atLeast"/>
              <w:ind w:right="-69"/>
              <w:jc w:val="right"/>
              <w:rPr>
                <w:rFonts w:ascii="Arial" w:hAnsi="Arial"/>
                <w:sz w:val="12"/>
              </w:rPr>
            </w:pPr>
            <w:r w:rsidRPr="00CD5260">
              <w:rPr>
                <w:rFonts w:ascii="Arial" w:hAnsi="Arial"/>
                <w:sz w:val="12"/>
              </w:rPr>
              <w:t>lt. Abrec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spacing w:line="240" w:lineRule="atLeast"/>
              <w:ind w:left="-71"/>
              <w:rPr>
                <w:rFonts w:ascii="Arial" w:hAnsi="Arial"/>
                <w:sz w:val="12"/>
              </w:rPr>
            </w:pPr>
            <w:r w:rsidRPr="00CD5260">
              <w:rPr>
                <w:rFonts w:ascii="Arial" w:hAnsi="Arial"/>
                <w:sz w:val="12"/>
              </w:rPr>
              <w:t>hnung</w:t>
            </w:r>
            <w:r>
              <w:rPr>
                <w:rFonts w:ascii="Arial" w:hAnsi="Arial"/>
                <w:sz w:val="12"/>
              </w:rPr>
              <w:t xml:space="preserve"> (in Euro</w:t>
            </w:r>
            <w:r w:rsidR="000B33ED">
              <w:rPr>
                <w:rFonts w:ascii="Arial" w:hAnsi="Arial"/>
                <w:sz w:val="12"/>
              </w:rPr>
              <w:t>)</w:t>
            </w:r>
          </w:p>
        </w:tc>
      </w:tr>
      <w:tr w:rsidR="00E774C2" w:rsidRPr="00E774C2" w:rsidTr="008E3613">
        <w:trPr>
          <w:trHeight w:hRule="exact" w:val="284"/>
          <w:tblHeader/>
        </w:trPr>
        <w:tc>
          <w:tcPr>
            <w:tcW w:w="33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E774C2" w:rsidRDefault="00E774C2" w:rsidP="00E774C2">
            <w:pPr>
              <w:pStyle w:val="berschrift2"/>
              <w:ind w:left="0" w:firstLine="0"/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E774C2" w:rsidRDefault="00E774C2" w:rsidP="00E774C2">
            <w:pPr>
              <w:pStyle w:val="Textkrper"/>
              <w:rPr>
                <w:rFonts w:cs="Arial"/>
                <w:b w:val="0"/>
                <w:i w:val="0"/>
                <w:sz w:val="12"/>
                <w:szCs w:val="12"/>
              </w:rPr>
            </w:pPr>
            <w:r w:rsidRPr="00E774C2">
              <w:rPr>
                <w:i w:val="0"/>
                <w:sz w:val="12"/>
                <w:szCs w:val="12"/>
              </w:rPr>
              <w:t>insgesamt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E774C2" w:rsidRDefault="008E0189" w:rsidP="008E018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davon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="00E774C2" w:rsidRPr="00E774C2">
              <w:rPr>
                <w:rFonts w:ascii="Arial" w:hAnsi="Arial" w:cs="Arial"/>
                <w:sz w:val="12"/>
                <w:szCs w:val="12"/>
              </w:rPr>
              <w:t>zuwendungsfähig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E774C2" w:rsidRDefault="00E774C2" w:rsidP="00E774C2">
            <w:pPr>
              <w:pStyle w:val="Textkrper"/>
              <w:rPr>
                <w:rFonts w:cs="Arial"/>
                <w:b w:val="0"/>
                <w:i w:val="0"/>
                <w:sz w:val="12"/>
                <w:szCs w:val="12"/>
              </w:rPr>
            </w:pPr>
            <w:r w:rsidRPr="00E774C2">
              <w:rPr>
                <w:i w:val="0"/>
                <w:sz w:val="12"/>
                <w:szCs w:val="12"/>
              </w:rPr>
              <w:t>insgesamt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E774C2" w:rsidRDefault="008E0189" w:rsidP="008E018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davon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="00E774C2" w:rsidRPr="00E774C2">
              <w:rPr>
                <w:rFonts w:ascii="Arial" w:hAnsi="Arial" w:cs="Arial"/>
                <w:sz w:val="12"/>
                <w:szCs w:val="12"/>
              </w:rPr>
              <w:t>zuwendungsfähig</w:t>
            </w:r>
          </w:p>
        </w:tc>
      </w:tr>
      <w:tr w:rsidR="00E774C2" w:rsidRPr="00CD5260" w:rsidTr="008E3613">
        <w:trPr>
          <w:trHeight w:hRule="exact" w:val="425"/>
          <w:tblHeader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rPr>
                <w:rFonts w:ascii="Arial" w:hAnsi="Arial" w:cs="Arial"/>
                <w:sz w:val="16"/>
                <w:szCs w:val="16"/>
              </w:rPr>
            </w:pPr>
            <w:r w:rsidRPr="00CD5260">
              <w:br w:type="page"/>
            </w:r>
            <w:r w:rsidR="008E3613">
              <w:rPr>
                <w:rFonts w:ascii="Arial" w:hAnsi="Arial" w:cs="Arial"/>
                <w:sz w:val="16"/>
                <w:szCs w:val="16"/>
              </w:rPr>
              <w:t>Übertrag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8E3613" w:rsidP="00E774C2">
            <w:pPr>
              <w:ind w:right="361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8E3613" w:rsidP="00E774C2">
            <w:pPr>
              <w:ind w:right="361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8E3613" w:rsidP="00E774C2">
            <w:pPr>
              <w:ind w:right="361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8E3613" w:rsidP="00E774C2">
            <w:pPr>
              <w:ind w:right="361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E774C2" w:rsidRPr="00CD5260" w:rsidTr="008E3613">
        <w:trPr>
          <w:trHeight w:val="425"/>
          <w:tblHeader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rPr>
                <w:rFonts w:ascii="Arial" w:hAnsi="Arial"/>
                <w:sz w:val="12"/>
              </w:rPr>
            </w:pPr>
            <w:r w:rsidRPr="00CD5260">
              <w:br w:type="page"/>
            </w:r>
            <w:r w:rsidRPr="00CD526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CD526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D5260">
              <w:rPr>
                <w:rFonts w:ascii="Arial" w:hAnsi="Arial" w:cs="Arial"/>
                <w:sz w:val="16"/>
                <w:szCs w:val="16"/>
              </w:rPr>
            </w:r>
            <w:r w:rsidRPr="00CD526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526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8E3613" w:rsidP="00E774C2">
            <w:pPr>
              <w:ind w:right="361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8E3613" w:rsidP="00E774C2">
            <w:pPr>
              <w:ind w:right="355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8E3613" w:rsidP="00E774C2">
            <w:pPr>
              <w:ind w:right="355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8E3613" w:rsidP="00E774C2">
            <w:pPr>
              <w:ind w:right="355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E774C2" w:rsidRPr="00CD5260" w:rsidTr="008E3613">
        <w:trPr>
          <w:trHeight w:val="425"/>
          <w:tblHeader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rPr>
                <w:rFonts w:ascii="Arial" w:hAnsi="Arial"/>
                <w:sz w:val="12"/>
              </w:rPr>
            </w:pPr>
            <w:r w:rsidRPr="00CD526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CD526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D5260">
              <w:rPr>
                <w:rFonts w:ascii="Arial" w:hAnsi="Arial" w:cs="Arial"/>
                <w:sz w:val="16"/>
                <w:szCs w:val="16"/>
              </w:rPr>
            </w:r>
            <w:r w:rsidRPr="00CD526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526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8E3613" w:rsidP="00E774C2">
            <w:pPr>
              <w:ind w:right="355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8E3613" w:rsidP="00E774C2">
            <w:pPr>
              <w:ind w:right="355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8E3613" w:rsidP="00E774C2">
            <w:pPr>
              <w:ind w:right="355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8E3613" w:rsidP="00E774C2">
            <w:pPr>
              <w:ind w:right="355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E774C2" w:rsidRPr="00CD5260" w:rsidTr="008E3613">
        <w:trPr>
          <w:trHeight w:val="425"/>
          <w:tblHeader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rPr>
                <w:rFonts w:ascii="Arial" w:hAnsi="Arial"/>
                <w:sz w:val="12"/>
              </w:rPr>
            </w:pPr>
            <w:r w:rsidRPr="00CD526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CD526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D5260">
              <w:rPr>
                <w:rFonts w:ascii="Arial" w:hAnsi="Arial" w:cs="Arial"/>
                <w:sz w:val="16"/>
                <w:szCs w:val="16"/>
              </w:rPr>
            </w:r>
            <w:r w:rsidRPr="00CD526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526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8E3613" w:rsidP="00E774C2">
            <w:pPr>
              <w:ind w:right="355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8E3613" w:rsidP="00E774C2">
            <w:pPr>
              <w:ind w:right="355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8E3613" w:rsidP="00E774C2">
            <w:pPr>
              <w:ind w:right="355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8E3613" w:rsidP="00E774C2">
            <w:pPr>
              <w:ind w:right="355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E774C2" w:rsidRPr="00CD5260" w:rsidTr="008E3613">
        <w:trPr>
          <w:trHeight w:val="425"/>
          <w:tblHeader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rPr>
                <w:rFonts w:ascii="Arial" w:hAnsi="Arial"/>
                <w:sz w:val="12"/>
              </w:rPr>
            </w:pPr>
            <w:r w:rsidRPr="00CD526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CD526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D5260">
              <w:rPr>
                <w:rFonts w:ascii="Arial" w:hAnsi="Arial" w:cs="Arial"/>
                <w:sz w:val="16"/>
                <w:szCs w:val="16"/>
              </w:rPr>
            </w:r>
            <w:r w:rsidRPr="00CD526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526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8E3613" w:rsidP="00E774C2">
            <w:pPr>
              <w:ind w:right="355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8E3613" w:rsidP="00E774C2">
            <w:pPr>
              <w:ind w:right="355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8E3613" w:rsidP="00E774C2">
            <w:pPr>
              <w:ind w:right="355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8E3613" w:rsidP="00E774C2">
            <w:pPr>
              <w:ind w:right="355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E774C2" w:rsidRPr="00CD5260" w:rsidTr="008E3613">
        <w:trPr>
          <w:trHeight w:val="425"/>
          <w:tblHeader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rPr>
                <w:rFonts w:ascii="Arial" w:hAnsi="Arial"/>
                <w:sz w:val="12"/>
              </w:rPr>
            </w:pPr>
            <w:r w:rsidRPr="00CD526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CD526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D5260">
              <w:rPr>
                <w:rFonts w:ascii="Arial" w:hAnsi="Arial" w:cs="Arial"/>
                <w:sz w:val="16"/>
                <w:szCs w:val="16"/>
              </w:rPr>
            </w:r>
            <w:r w:rsidRPr="00CD526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526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8E3613" w:rsidP="00E774C2">
            <w:pPr>
              <w:ind w:right="355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8E3613" w:rsidP="00E774C2">
            <w:pPr>
              <w:ind w:right="355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8E3613" w:rsidP="00E774C2">
            <w:pPr>
              <w:ind w:right="355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8E3613" w:rsidP="00E774C2">
            <w:pPr>
              <w:ind w:right="355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E774C2" w:rsidRPr="00CD5260" w:rsidTr="008E3613">
        <w:trPr>
          <w:trHeight w:val="425"/>
          <w:tblHeader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rPr>
                <w:rFonts w:ascii="Arial" w:hAnsi="Arial"/>
                <w:sz w:val="12"/>
              </w:rPr>
            </w:pPr>
            <w:r w:rsidRPr="00CD526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CD526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D5260">
              <w:rPr>
                <w:rFonts w:ascii="Arial" w:hAnsi="Arial" w:cs="Arial"/>
                <w:sz w:val="16"/>
                <w:szCs w:val="16"/>
              </w:rPr>
            </w:r>
            <w:r w:rsidRPr="00CD526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526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8E3613" w:rsidP="00E774C2">
            <w:pPr>
              <w:ind w:right="355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8E3613" w:rsidP="00E774C2">
            <w:pPr>
              <w:ind w:right="355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8E3613" w:rsidP="00E774C2">
            <w:pPr>
              <w:ind w:right="355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8E3613" w:rsidP="00E774C2">
            <w:pPr>
              <w:ind w:right="355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E774C2" w:rsidRPr="00CD5260" w:rsidTr="008E3613">
        <w:trPr>
          <w:trHeight w:val="425"/>
          <w:tblHeader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rPr>
                <w:rFonts w:ascii="Arial" w:hAnsi="Arial"/>
                <w:sz w:val="12"/>
              </w:rPr>
            </w:pPr>
            <w:r w:rsidRPr="00CD526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CD526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D5260">
              <w:rPr>
                <w:rFonts w:ascii="Arial" w:hAnsi="Arial" w:cs="Arial"/>
                <w:sz w:val="16"/>
                <w:szCs w:val="16"/>
              </w:rPr>
            </w:r>
            <w:r w:rsidRPr="00CD526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526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8E3613" w:rsidP="00E774C2">
            <w:pPr>
              <w:ind w:right="355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8E3613" w:rsidP="00E774C2">
            <w:pPr>
              <w:ind w:right="355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8E3613" w:rsidP="00E774C2">
            <w:pPr>
              <w:ind w:right="355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8E3613" w:rsidP="00E774C2">
            <w:pPr>
              <w:ind w:right="355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E774C2" w:rsidRPr="00CD5260" w:rsidTr="008E3613">
        <w:trPr>
          <w:trHeight w:val="425"/>
          <w:tblHeader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rPr>
                <w:rFonts w:ascii="Arial" w:hAnsi="Arial"/>
                <w:sz w:val="12"/>
              </w:rPr>
            </w:pPr>
            <w:r w:rsidRPr="00CD526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CD526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D5260">
              <w:rPr>
                <w:rFonts w:ascii="Arial" w:hAnsi="Arial" w:cs="Arial"/>
                <w:sz w:val="16"/>
                <w:szCs w:val="16"/>
              </w:rPr>
            </w:r>
            <w:r w:rsidRPr="00CD526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526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8E3613" w:rsidP="00E774C2">
            <w:pPr>
              <w:ind w:right="355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8E3613" w:rsidP="00E774C2">
            <w:pPr>
              <w:ind w:right="355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8E3613" w:rsidP="00E774C2">
            <w:pPr>
              <w:ind w:right="355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8E3613" w:rsidP="00E774C2">
            <w:pPr>
              <w:ind w:right="355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E774C2" w:rsidRPr="00CD5260" w:rsidTr="008E3613">
        <w:trPr>
          <w:trHeight w:val="425"/>
          <w:tblHeader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rPr>
                <w:rFonts w:ascii="Arial" w:hAnsi="Arial"/>
                <w:sz w:val="12"/>
              </w:rPr>
            </w:pPr>
            <w:r w:rsidRPr="00CD526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CD526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D5260">
              <w:rPr>
                <w:rFonts w:ascii="Arial" w:hAnsi="Arial" w:cs="Arial"/>
                <w:sz w:val="16"/>
                <w:szCs w:val="16"/>
              </w:rPr>
            </w:r>
            <w:r w:rsidRPr="00CD526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526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8E3613" w:rsidP="00E774C2">
            <w:pPr>
              <w:ind w:right="355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8E3613" w:rsidP="00E774C2">
            <w:pPr>
              <w:ind w:right="355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8E3613" w:rsidP="00E774C2">
            <w:pPr>
              <w:ind w:right="355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8E3613" w:rsidP="00E774C2">
            <w:pPr>
              <w:ind w:right="355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E774C2" w:rsidRPr="00CD5260" w:rsidTr="008E3613">
        <w:trPr>
          <w:trHeight w:val="425"/>
          <w:tblHeader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E774C2" w:rsidP="00E774C2">
            <w:pPr>
              <w:rPr>
                <w:rFonts w:ascii="Arial" w:hAnsi="Arial"/>
                <w:sz w:val="12"/>
              </w:rPr>
            </w:pPr>
            <w:r w:rsidRPr="00CD526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CD526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D5260">
              <w:rPr>
                <w:rFonts w:ascii="Arial" w:hAnsi="Arial" w:cs="Arial"/>
                <w:sz w:val="16"/>
                <w:szCs w:val="16"/>
              </w:rPr>
            </w:r>
            <w:r w:rsidRPr="00CD526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526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8E3613" w:rsidP="00E774C2">
            <w:pPr>
              <w:ind w:right="355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8E3613" w:rsidP="00E774C2">
            <w:pPr>
              <w:ind w:right="355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8E3613" w:rsidP="00E774C2">
            <w:pPr>
              <w:ind w:right="355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4C2" w:rsidRPr="00CD5260" w:rsidRDefault="008E3613" w:rsidP="00E774C2">
            <w:pPr>
              <w:ind w:right="355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8E3613" w:rsidRPr="00CD5260" w:rsidTr="008E3613">
        <w:trPr>
          <w:trHeight w:val="425"/>
          <w:tblHeader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3613" w:rsidRPr="00CD5260" w:rsidRDefault="008E3613" w:rsidP="00E774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47" w:name="Text49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7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3613" w:rsidRDefault="008E3613" w:rsidP="00E774C2">
            <w:pPr>
              <w:ind w:right="355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3613" w:rsidRDefault="008E3613" w:rsidP="00E774C2">
            <w:pPr>
              <w:ind w:right="355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3613" w:rsidRDefault="008E3613" w:rsidP="00E774C2">
            <w:pPr>
              <w:ind w:right="355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3613" w:rsidRDefault="008E3613" w:rsidP="00E774C2">
            <w:pPr>
              <w:ind w:right="355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8E3613" w:rsidRPr="00CD5260" w:rsidTr="008E3613">
        <w:trPr>
          <w:trHeight w:val="425"/>
          <w:tblHeader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3613" w:rsidRPr="00CD5260" w:rsidRDefault="008E3613" w:rsidP="00E774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48" w:name="Text50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8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3613" w:rsidRDefault="008E3613" w:rsidP="00E774C2">
            <w:pPr>
              <w:ind w:right="355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3613" w:rsidRDefault="008E3613" w:rsidP="00E774C2">
            <w:pPr>
              <w:ind w:right="355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3613" w:rsidRDefault="008E3613" w:rsidP="00E774C2">
            <w:pPr>
              <w:ind w:right="355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3613" w:rsidRDefault="008E3613" w:rsidP="00E774C2">
            <w:pPr>
              <w:ind w:right="355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8E3613" w:rsidRPr="00CD5260" w:rsidTr="008E3613">
        <w:trPr>
          <w:trHeight w:val="425"/>
          <w:tblHeader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3613" w:rsidRPr="00CD5260" w:rsidRDefault="008E3613" w:rsidP="00E774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49" w:name="Text51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9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3613" w:rsidRDefault="008E3613" w:rsidP="00E774C2">
            <w:pPr>
              <w:ind w:right="355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3613" w:rsidRDefault="008E3613" w:rsidP="00E774C2">
            <w:pPr>
              <w:ind w:right="355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3613" w:rsidRDefault="008E3613" w:rsidP="00E774C2">
            <w:pPr>
              <w:ind w:right="355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3613" w:rsidRDefault="008E3613" w:rsidP="00E774C2">
            <w:pPr>
              <w:ind w:right="355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8E3613" w:rsidRPr="00CD5260" w:rsidTr="008E3613">
        <w:trPr>
          <w:trHeight w:val="425"/>
          <w:tblHeader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3613" w:rsidRPr="00CD5260" w:rsidRDefault="008E3613" w:rsidP="00E774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50" w:name="Text52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0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3613" w:rsidRDefault="008E3613" w:rsidP="00E774C2">
            <w:pPr>
              <w:ind w:right="355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3613" w:rsidRDefault="008E3613" w:rsidP="00E774C2">
            <w:pPr>
              <w:ind w:right="355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3613" w:rsidRDefault="008E3613" w:rsidP="00E774C2">
            <w:pPr>
              <w:ind w:right="355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3613" w:rsidRDefault="008E3613" w:rsidP="00E774C2">
            <w:pPr>
              <w:ind w:right="355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8E3613" w:rsidRPr="00CD5260" w:rsidTr="008E3613">
        <w:trPr>
          <w:trHeight w:val="425"/>
          <w:tblHeader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3613" w:rsidRPr="00CD5260" w:rsidRDefault="008E3613" w:rsidP="00E774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51" w:name="Text53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1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3613" w:rsidRDefault="008E3613" w:rsidP="00E774C2">
            <w:pPr>
              <w:ind w:right="355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3613" w:rsidRDefault="008E3613" w:rsidP="00E774C2">
            <w:pPr>
              <w:ind w:right="355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3613" w:rsidRDefault="008E3613" w:rsidP="00E774C2">
            <w:pPr>
              <w:ind w:right="355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3613" w:rsidRDefault="008E3613" w:rsidP="00E774C2">
            <w:pPr>
              <w:ind w:right="355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8E3613" w:rsidRPr="00CD5260" w:rsidTr="008E3613">
        <w:trPr>
          <w:trHeight w:val="425"/>
          <w:tblHeader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3613" w:rsidRPr="00CD5260" w:rsidRDefault="008E3613" w:rsidP="00E774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52" w:name="Text54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2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3613" w:rsidRDefault="008E3613" w:rsidP="00E774C2">
            <w:pPr>
              <w:ind w:right="355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3613" w:rsidRDefault="008E3613" w:rsidP="00E774C2">
            <w:pPr>
              <w:ind w:right="355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3613" w:rsidRDefault="008E3613" w:rsidP="00E774C2">
            <w:pPr>
              <w:ind w:right="355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3613" w:rsidRDefault="008E3613" w:rsidP="00E774C2">
            <w:pPr>
              <w:ind w:right="355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624AF8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</w:tbl>
    <w:p w:rsidR="00932963" w:rsidRDefault="00932963">
      <w:pPr>
        <w:rPr>
          <w:rFonts w:ascii="Arial" w:hAnsi="Arial" w:cs="Arial"/>
          <w:sz w:val="16"/>
        </w:rPr>
      </w:pPr>
    </w:p>
    <w:p w:rsidR="00932963" w:rsidRDefault="00932963">
      <w:pPr>
        <w:rPr>
          <w:rFonts w:ascii="Arial" w:hAnsi="Arial" w:cs="Arial"/>
          <w:sz w:val="16"/>
        </w:rPr>
      </w:pPr>
    </w:p>
    <w:p w:rsidR="00932963" w:rsidRDefault="00932963">
      <w:pPr>
        <w:rPr>
          <w:rFonts w:ascii="Arial" w:hAnsi="Arial" w:cs="Arial"/>
          <w:b/>
          <w:sz w:val="20"/>
        </w:rPr>
      </w:pPr>
    </w:p>
    <w:p w:rsidR="00932963" w:rsidRDefault="00932963" w:rsidP="006F5C17">
      <w:pPr>
        <w:tabs>
          <w:tab w:val="left" w:pos="426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6.</w:t>
      </w:r>
      <w:r w:rsidR="006F5C17"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>Es wird versichert, dass</w:t>
      </w:r>
    </w:p>
    <w:p w:rsidR="00932963" w:rsidRDefault="00932963">
      <w:pPr>
        <w:rPr>
          <w:rFonts w:ascii="Arial" w:hAnsi="Arial" w:cs="Arial"/>
          <w:b/>
          <w:sz w:val="20"/>
        </w:rPr>
      </w:pPr>
    </w:p>
    <w:p w:rsidR="00932963" w:rsidRDefault="00932963">
      <w:pPr>
        <w:ind w:left="142" w:hanging="142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-</w:t>
      </w:r>
      <w:r>
        <w:rPr>
          <w:rFonts w:ascii="Arial" w:hAnsi="Arial" w:cs="Arial"/>
          <w:sz w:val="16"/>
        </w:rPr>
        <w:tab/>
        <w:t>die Einnahmen und Ausgaben nach den Sachbuchauszügen im Zusammenhang mit den geförderten Maßnahmen angefallen sind und mit der Baurechnung übereinstimmen</w:t>
      </w:r>
      <w:r w:rsidR="00B81B85">
        <w:rPr>
          <w:rFonts w:ascii="Arial" w:hAnsi="Arial" w:cs="Arial"/>
          <w:sz w:val="16"/>
        </w:rPr>
        <w:t>,</w:t>
      </w:r>
    </w:p>
    <w:p w:rsidR="00932963" w:rsidRDefault="00932963">
      <w:pPr>
        <w:rPr>
          <w:rFonts w:ascii="Arial" w:hAnsi="Arial" w:cs="Arial"/>
          <w:sz w:val="16"/>
        </w:rPr>
      </w:pPr>
    </w:p>
    <w:p w:rsidR="00932963" w:rsidRDefault="00932963">
      <w:pPr>
        <w:ind w:left="142" w:hanging="142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-</w:t>
      </w:r>
      <w:r>
        <w:rPr>
          <w:rFonts w:ascii="Arial" w:hAnsi="Arial" w:cs="Arial"/>
          <w:sz w:val="16"/>
        </w:rPr>
        <w:tab/>
        <w:t>die nicht zuwendungsfähigen Beträge, Rückforderungen und Rückzahlungen abgesetzt wurden.</w:t>
      </w:r>
    </w:p>
    <w:p w:rsidR="00932963" w:rsidRDefault="00932963">
      <w:pPr>
        <w:rPr>
          <w:rFonts w:ascii="Arial" w:hAnsi="Arial" w:cs="Arial"/>
          <w:sz w:val="16"/>
        </w:rPr>
      </w:pPr>
    </w:p>
    <w:p w:rsidR="00932963" w:rsidRDefault="00932963">
      <w:pPr>
        <w:rPr>
          <w:rFonts w:ascii="Arial" w:hAnsi="Arial" w:cs="Arial"/>
          <w:sz w:val="16"/>
        </w:rPr>
      </w:pPr>
    </w:p>
    <w:p w:rsidR="00932963" w:rsidRDefault="00932963">
      <w:pPr>
        <w:pStyle w:val="Sprechblasentext"/>
        <w:rPr>
          <w:rFonts w:ascii="Arial" w:hAnsi="Arial" w:cs="Arial"/>
          <w:szCs w:val="20"/>
        </w:rPr>
      </w:pPr>
    </w:p>
    <w:p w:rsidR="00932963" w:rsidRDefault="00932963">
      <w:pPr>
        <w:rPr>
          <w:rFonts w:ascii="Arial" w:hAnsi="Arial" w:cs="Arial"/>
          <w:sz w:val="16"/>
        </w:rPr>
      </w:pPr>
    </w:p>
    <w:p w:rsidR="00932963" w:rsidRDefault="00932963">
      <w:pPr>
        <w:rPr>
          <w:rFonts w:ascii="Arial" w:hAnsi="Arial" w:cs="Arial"/>
          <w:sz w:val="16"/>
        </w:rPr>
      </w:pPr>
    </w:p>
    <w:p w:rsidR="00932963" w:rsidRDefault="00932963">
      <w:pPr>
        <w:rPr>
          <w:rFonts w:ascii="Arial" w:hAnsi="Arial" w:cs="Arial"/>
          <w:sz w:val="16"/>
        </w:rPr>
      </w:pPr>
    </w:p>
    <w:p w:rsidR="00932963" w:rsidRDefault="00932963">
      <w:pPr>
        <w:rPr>
          <w:rFonts w:ascii="Arial" w:hAnsi="Arial" w:cs="Arial"/>
          <w:sz w:val="16"/>
        </w:rPr>
      </w:pPr>
    </w:p>
    <w:p w:rsidR="00932963" w:rsidRDefault="00932963">
      <w:pPr>
        <w:rPr>
          <w:rFonts w:ascii="Arial" w:hAnsi="Arial" w:cs="Arial"/>
          <w:sz w:val="16"/>
        </w:rPr>
      </w:pPr>
    </w:p>
    <w:p w:rsidR="00932963" w:rsidRDefault="00932963">
      <w:pPr>
        <w:rPr>
          <w:rFonts w:ascii="Arial" w:hAnsi="Arial" w:cs="Arial"/>
          <w:sz w:val="16"/>
        </w:rPr>
      </w:pPr>
    </w:p>
    <w:p w:rsidR="00932963" w:rsidRDefault="00932963">
      <w:pPr>
        <w:rPr>
          <w:rFonts w:ascii="Arial" w:hAnsi="Arial" w:cs="Arial"/>
          <w:sz w:val="16"/>
        </w:rPr>
      </w:pPr>
    </w:p>
    <w:p w:rsidR="00932963" w:rsidRDefault="00932963">
      <w:pPr>
        <w:rPr>
          <w:rFonts w:ascii="Arial" w:hAnsi="Arial" w:cs="Arial"/>
          <w:sz w:val="16"/>
        </w:rPr>
      </w:pPr>
    </w:p>
    <w:p w:rsidR="00932963" w:rsidRDefault="00932963">
      <w:pPr>
        <w:rPr>
          <w:rFonts w:ascii="Arial" w:hAnsi="Arial" w:cs="Arial"/>
          <w:sz w:val="16"/>
        </w:rPr>
      </w:pPr>
    </w:p>
    <w:p w:rsidR="00932963" w:rsidRDefault="00932963">
      <w:pPr>
        <w:rPr>
          <w:rFonts w:ascii="Arial" w:hAnsi="Arial" w:cs="Arial"/>
          <w:sz w:val="16"/>
        </w:rPr>
      </w:pPr>
    </w:p>
    <w:p w:rsidR="00932963" w:rsidRDefault="00932963">
      <w:pPr>
        <w:rPr>
          <w:rFonts w:ascii="Arial" w:hAnsi="Arial" w:cs="Arial"/>
          <w:sz w:val="16"/>
        </w:rPr>
      </w:pPr>
    </w:p>
    <w:p w:rsidR="00932963" w:rsidRDefault="00932963">
      <w:pPr>
        <w:rPr>
          <w:rFonts w:ascii="Arial" w:hAnsi="Arial" w:cs="Arial"/>
          <w:sz w:val="16"/>
        </w:rPr>
      </w:pPr>
    </w:p>
    <w:p w:rsidR="00932963" w:rsidRDefault="00932963">
      <w:pPr>
        <w:rPr>
          <w:rFonts w:ascii="Arial" w:hAnsi="Arial" w:cs="Arial"/>
          <w:sz w:val="16"/>
        </w:rPr>
      </w:pPr>
    </w:p>
    <w:p w:rsidR="00932963" w:rsidRDefault="00932963">
      <w:pPr>
        <w:rPr>
          <w:rFonts w:ascii="Arial" w:hAnsi="Arial" w:cs="Arial"/>
          <w:sz w:val="16"/>
        </w:rPr>
      </w:pPr>
    </w:p>
    <w:p w:rsidR="00932963" w:rsidRDefault="00932963">
      <w:pPr>
        <w:rPr>
          <w:rFonts w:ascii="Arial" w:hAnsi="Arial" w:cs="Arial"/>
          <w:sz w:val="16"/>
        </w:rPr>
      </w:pPr>
    </w:p>
    <w:p w:rsidR="00932963" w:rsidRDefault="008E3613">
      <w:pPr>
        <w:tabs>
          <w:tab w:val="left" w:pos="2268"/>
          <w:tab w:val="left" w:pos="5670"/>
          <w:tab w:val="left" w:pos="9072"/>
        </w:tabs>
        <w:rPr>
          <w:rFonts w:ascii="Arial" w:hAnsi="Arial" w:cs="Arial"/>
          <w:sz w:val="16"/>
          <w:u w:val="single"/>
        </w:rPr>
      </w:pPr>
      <w:r>
        <w:rPr>
          <w:rFonts w:ascii="Arial" w:hAnsi="Arial" w:cs="Arial"/>
          <w:sz w:val="16"/>
          <w:u w:val="single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53" w:name="Text55"/>
      <w:r>
        <w:rPr>
          <w:rFonts w:ascii="Arial" w:hAnsi="Arial" w:cs="Arial"/>
          <w:sz w:val="16"/>
          <w:u w:val="single"/>
        </w:rPr>
        <w:instrText xml:space="preserve"> FORMTEXT </w:instrText>
      </w:r>
      <w:r>
        <w:rPr>
          <w:rFonts w:ascii="Arial" w:hAnsi="Arial" w:cs="Arial"/>
          <w:sz w:val="16"/>
          <w:u w:val="single"/>
        </w:rPr>
      </w:r>
      <w:r>
        <w:rPr>
          <w:rFonts w:ascii="Arial" w:hAnsi="Arial" w:cs="Arial"/>
          <w:sz w:val="16"/>
          <w:u w:val="single"/>
        </w:rPr>
        <w:fldChar w:fldCharType="separate"/>
      </w:r>
      <w:r w:rsidR="00624AF8">
        <w:rPr>
          <w:rFonts w:ascii="Arial" w:hAnsi="Arial" w:cs="Arial"/>
          <w:noProof/>
          <w:sz w:val="16"/>
          <w:u w:val="single"/>
        </w:rPr>
        <w:t> </w:t>
      </w:r>
      <w:r w:rsidR="00624AF8">
        <w:rPr>
          <w:rFonts w:ascii="Arial" w:hAnsi="Arial" w:cs="Arial"/>
          <w:noProof/>
          <w:sz w:val="16"/>
          <w:u w:val="single"/>
        </w:rPr>
        <w:t> </w:t>
      </w:r>
      <w:r w:rsidR="00624AF8">
        <w:rPr>
          <w:rFonts w:ascii="Arial" w:hAnsi="Arial" w:cs="Arial"/>
          <w:noProof/>
          <w:sz w:val="16"/>
          <w:u w:val="single"/>
        </w:rPr>
        <w:t> </w:t>
      </w:r>
      <w:r w:rsidR="00624AF8">
        <w:rPr>
          <w:rFonts w:ascii="Arial" w:hAnsi="Arial" w:cs="Arial"/>
          <w:noProof/>
          <w:sz w:val="16"/>
          <w:u w:val="single"/>
        </w:rPr>
        <w:t> </w:t>
      </w:r>
      <w:r w:rsidR="00624AF8">
        <w:rPr>
          <w:rFonts w:ascii="Arial" w:hAnsi="Arial" w:cs="Arial"/>
          <w:noProof/>
          <w:sz w:val="16"/>
          <w:u w:val="single"/>
        </w:rPr>
        <w:t> </w:t>
      </w:r>
      <w:r>
        <w:rPr>
          <w:rFonts w:ascii="Arial" w:hAnsi="Arial" w:cs="Arial"/>
          <w:sz w:val="16"/>
          <w:u w:val="single"/>
        </w:rPr>
        <w:fldChar w:fldCharType="end"/>
      </w:r>
      <w:bookmarkEnd w:id="53"/>
      <w:r>
        <w:rPr>
          <w:rFonts w:ascii="Arial" w:hAnsi="Arial" w:cs="Arial"/>
          <w:sz w:val="16"/>
          <w:u w:val="single"/>
        </w:rPr>
        <w:t xml:space="preserve">, </w:t>
      </w:r>
      <w:bookmarkStart w:id="54" w:name="Text56"/>
      <w:r>
        <w:rPr>
          <w:rFonts w:ascii="Arial" w:hAnsi="Arial" w:cs="Arial"/>
          <w:sz w:val="16"/>
          <w:u w:val="single"/>
        </w:rPr>
        <w:fldChar w:fldCharType="begin">
          <w:ffData>
            <w:name w:val="Text56"/>
            <w:enabled/>
            <w:calcOnExit w:val="0"/>
            <w:textInput>
              <w:type w:val="date"/>
              <w:format w:val="d. MMMM yyyy"/>
            </w:textInput>
          </w:ffData>
        </w:fldChar>
      </w:r>
      <w:r>
        <w:rPr>
          <w:rFonts w:ascii="Arial" w:hAnsi="Arial" w:cs="Arial"/>
          <w:sz w:val="16"/>
          <w:u w:val="single"/>
        </w:rPr>
        <w:instrText xml:space="preserve"> FORMTEXT </w:instrText>
      </w:r>
      <w:r>
        <w:rPr>
          <w:rFonts w:ascii="Arial" w:hAnsi="Arial" w:cs="Arial"/>
          <w:sz w:val="16"/>
          <w:u w:val="single"/>
        </w:rPr>
      </w:r>
      <w:r>
        <w:rPr>
          <w:rFonts w:ascii="Arial" w:hAnsi="Arial" w:cs="Arial"/>
          <w:sz w:val="16"/>
          <w:u w:val="single"/>
        </w:rPr>
        <w:fldChar w:fldCharType="separate"/>
      </w:r>
      <w:r w:rsidR="00624AF8">
        <w:rPr>
          <w:rFonts w:ascii="Arial" w:hAnsi="Arial" w:cs="Arial"/>
          <w:noProof/>
          <w:sz w:val="16"/>
          <w:u w:val="single"/>
        </w:rPr>
        <w:t> </w:t>
      </w:r>
      <w:r w:rsidR="00624AF8">
        <w:rPr>
          <w:rFonts w:ascii="Arial" w:hAnsi="Arial" w:cs="Arial"/>
          <w:noProof/>
          <w:sz w:val="16"/>
          <w:u w:val="single"/>
        </w:rPr>
        <w:t> </w:t>
      </w:r>
      <w:r w:rsidR="00624AF8">
        <w:rPr>
          <w:rFonts w:ascii="Arial" w:hAnsi="Arial" w:cs="Arial"/>
          <w:noProof/>
          <w:sz w:val="16"/>
          <w:u w:val="single"/>
        </w:rPr>
        <w:t> </w:t>
      </w:r>
      <w:r w:rsidR="00624AF8">
        <w:rPr>
          <w:rFonts w:ascii="Arial" w:hAnsi="Arial" w:cs="Arial"/>
          <w:noProof/>
          <w:sz w:val="16"/>
          <w:u w:val="single"/>
        </w:rPr>
        <w:t> </w:t>
      </w:r>
      <w:r w:rsidR="00624AF8">
        <w:rPr>
          <w:rFonts w:ascii="Arial" w:hAnsi="Arial" w:cs="Arial"/>
          <w:noProof/>
          <w:sz w:val="16"/>
          <w:u w:val="single"/>
        </w:rPr>
        <w:t> </w:t>
      </w:r>
      <w:r>
        <w:rPr>
          <w:rFonts w:ascii="Arial" w:hAnsi="Arial" w:cs="Arial"/>
          <w:sz w:val="16"/>
          <w:u w:val="single"/>
        </w:rPr>
        <w:fldChar w:fldCharType="end"/>
      </w:r>
      <w:bookmarkEnd w:id="54"/>
      <w:r w:rsidR="00932963">
        <w:rPr>
          <w:rFonts w:ascii="Arial" w:hAnsi="Arial" w:cs="Arial"/>
          <w:sz w:val="16"/>
          <w:u w:val="single"/>
        </w:rPr>
        <w:tab/>
      </w:r>
      <w:r w:rsidR="00932963">
        <w:rPr>
          <w:rFonts w:ascii="Arial" w:hAnsi="Arial" w:cs="Arial"/>
          <w:sz w:val="16"/>
        </w:rPr>
        <w:tab/>
      </w:r>
      <w:r w:rsidR="00932963">
        <w:rPr>
          <w:rFonts w:ascii="Arial" w:hAnsi="Arial" w:cs="Arial"/>
          <w:sz w:val="16"/>
          <w:u w:val="single"/>
        </w:rPr>
        <w:tab/>
      </w:r>
    </w:p>
    <w:p w:rsidR="00932963" w:rsidRDefault="00932963">
      <w:pPr>
        <w:tabs>
          <w:tab w:val="left" w:pos="5670"/>
        </w:tabs>
        <w:rPr>
          <w:rFonts w:ascii="Arial" w:hAnsi="Arial" w:cs="Arial"/>
          <w:sz w:val="16"/>
        </w:rPr>
      </w:pPr>
      <w:r>
        <w:rPr>
          <w:rFonts w:ascii="Arial" w:hAnsi="Arial" w:cs="Arial"/>
          <w:sz w:val="12"/>
        </w:rPr>
        <w:t>Ort, Datum</w:t>
      </w:r>
      <w:r>
        <w:rPr>
          <w:rFonts w:ascii="Arial" w:hAnsi="Arial" w:cs="Arial"/>
          <w:sz w:val="12"/>
        </w:rPr>
        <w:tab/>
        <w:t>Unterschrift, Stempel</w:t>
      </w:r>
    </w:p>
    <w:p w:rsidR="00932963" w:rsidRDefault="00932963">
      <w:pPr>
        <w:rPr>
          <w:rFonts w:ascii="Arial" w:hAnsi="Arial" w:cs="Arial"/>
          <w:sz w:val="16"/>
        </w:rPr>
      </w:pPr>
    </w:p>
    <w:p w:rsidR="00932963" w:rsidRDefault="00932963" w:rsidP="006F5C17">
      <w:pPr>
        <w:tabs>
          <w:tab w:val="left" w:pos="426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bCs/>
          <w:sz w:val="20"/>
        </w:rPr>
        <w:br w:type="page"/>
      </w:r>
      <w:r>
        <w:rPr>
          <w:rFonts w:ascii="Arial" w:hAnsi="Arial" w:cs="Arial"/>
          <w:b/>
          <w:sz w:val="20"/>
        </w:rPr>
        <w:lastRenderedPageBreak/>
        <w:t>7.</w:t>
      </w:r>
      <w:r>
        <w:rPr>
          <w:rFonts w:ascii="Arial" w:hAnsi="Arial" w:cs="Arial"/>
          <w:b/>
          <w:sz w:val="20"/>
        </w:rPr>
        <w:tab/>
        <w:t>Prüfung des Verwendungsnachweises</w:t>
      </w:r>
    </w:p>
    <w:p w:rsidR="00932963" w:rsidRDefault="00932963">
      <w:pPr>
        <w:rPr>
          <w:rFonts w:ascii="Arial" w:hAnsi="Arial" w:cs="Arial"/>
          <w:sz w:val="16"/>
        </w:rPr>
      </w:pPr>
    </w:p>
    <w:p w:rsidR="00932963" w:rsidRDefault="00932963" w:rsidP="005F6DB8">
      <w:pPr>
        <w:tabs>
          <w:tab w:val="left" w:pos="426"/>
        </w:tabs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7.</w:t>
      </w:r>
      <w:r w:rsidR="005F6DB8">
        <w:rPr>
          <w:rFonts w:ascii="Arial" w:hAnsi="Arial" w:cs="Arial"/>
          <w:b/>
          <w:sz w:val="20"/>
        </w:rPr>
        <w:t>1</w:t>
      </w:r>
      <w:r w:rsidR="005F6DB8"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>Prüfung der Zuwendung durch die Bewilligungsstelle</w:t>
      </w:r>
    </w:p>
    <w:p w:rsidR="00932963" w:rsidRDefault="00932963">
      <w:pPr>
        <w:rPr>
          <w:rFonts w:ascii="Arial" w:hAnsi="Arial" w:cs="Arial"/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932963">
        <w:trPr>
          <w:cantSplit/>
        </w:trPr>
        <w:tc>
          <w:tcPr>
            <w:tcW w:w="9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963" w:rsidRDefault="00932963">
            <w:pPr>
              <w:rPr>
                <w:rFonts w:ascii="Arial" w:hAnsi="Arial" w:cs="Arial"/>
                <w:sz w:val="12"/>
              </w:rPr>
            </w:pPr>
          </w:p>
          <w:p w:rsidR="00932963" w:rsidRDefault="00932963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Aufgrund des Ergebnisses dieser Prüfung ist Folgendes veranlasst:</w:t>
            </w:r>
          </w:p>
          <w:p w:rsidR="00932963" w:rsidRDefault="00932963">
            <w:pPr>
              <w:rPr>
                <w:rFonts w:ascii="Arial" w:hAnsi="Arial" w:cs="Arial"/>
                <w:sz w:val="12"/>
              </w:rPr>
            </w:pPr>
          </w:p>
          <w:p w:rsidR="00932963" w:rsidRDefault="00932963" w:rsidP="0040369D">
            <w:pPr>
              <w:tabs>
                <w:tab w:val="left" w:pos="2694"/>
                <w:tab w:val="left" w:pos="5245"/>
              </w:tabs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 xml:space="preserve">Auszahlung                                                  </w:t>
            </w:r>
            <w:r>
              <w:rPr>
                <w:rFonts w:ascii="Arial" w:hAnsi="Arial" w:cs="Arial"/>
              </w:rPr>
              <w:sym w:font="Wingdings" w:char="F0A8"/>
            </w:r>
            <w:r>
              <w:rPr>
                <w:rFonts w:ascii="Arial" w:hAnsi="Arial" w:cs="Arial"/>
                <w:sz w:val="12"/>
              </w:rPr>
              <w:t xml:space="preserve"> </w:t>
            </w:r>
            <w:r w:rsidR="00B81B85">
              <w:rPr>
                <w:rFonts w:ascii="Arial" w:hAnsi="Arial" w:cs="Arial"/>
                <w:sz w:val="12"/>
              </w:rPr>
              <w:tab/>
            </w:r>
            <w:r>
              <w:rPr>
                <w:rFonts w:ascii="Arial" w:hAnsi="Arial" w:cs="Arial"/>
                <w:sz w:val="12"/>
              </w:rPr>
              <w:t xml:space="preserve">eines Teilbetrages                                  </w:t>
            </w:r>
            <w:r w:rsidR="00B81B85">
              <w:rPr>
                <w:rFonts w:ascii="Arial" w:hAnsi="Arial" w:cs="Arial"/>
              </w:rPr>
              <w:sym w:font="Wingdings" w:char="F0A8"/>
            </w:r>
            <w:r w:rsidR="00B81B85">
              <w:rPr>
                <w:rFonts w:ascii="Arial" w:hAnsi="Arial" w:cs="Arial"/>
                <w:sz w:val="12"/>
              </w:rPr>
              <w:t xml:space="preserve"> </w:t>
            </w:r>
            <w:r w:rsidR="00B81B85">
              <w:rPr>
                <w:rFonts w:ascii="Arial" w:hAnsi="Arial" w:cs="Arial"/>
                <w:sz w:val="12"/>
              </w:rPr>
              <w:tab/>
            </w:r>
            <w:r>
              <w:rPr>
                <w:rFonts w:ascii="Arial" w:hAnsi="Arial" w:cs="Arial"/>
                <w:sz w:val="12"/>
              </w:rPr>
              <w:t xml:space="preserve">der gesamten </w:t>
            </w:r>
          </w:p>
          <w:p w:rsidR="00932963" w:rsidRDefault="00B81B85" w:rsidP="0040369D">
            <w:pPr>
              <w:tabs>
                <w:tab w:val="left" w:pos="2694"/>
                <w:tab w:val="left" w:pos="5245"/>
              </w:tabs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ab/>
            </w:r>
            <w:r w:rsidR="00932963">
              <w:rPr>
                <w:rFonts w:ascii="Arial" w:hAnsi="Arial" w:cs="Arial"/>
                <w:sz w:val="12"/>
              </w:rPr>
              <w:t xml:space="preserve">der Schlussrate(n) </w:t>
            </w:r>
            <w:r>
              <w:rPr>
                <w:rFonts w:ascii="Arial" w:hAnsi="Arial" w:cs="Arial"/>
                <w:sz w:val="12"/>
              </w:rPr>
              <w:tab/>
            </w:r>
            <w:r w:rsidR="00932963">
              <w:rPr>
                <w:rFonts w:ascii="Arial" w:hAnsi="Arial" w:cs="Arial"/>
                <w:sz w:val="12"/>
              </w:rPr>
              <w:t>Schlussrate(n)                             _____________________ Euro</w:t>
            </w:r>
          </w:p>
          <w:p w:rsidR="00932963" w:rsidRDefault="00932963">
            <w:pPr>
              <w:rPr>
                <w:rFonts w:ascii="Arial" w:hAnsi="Arial" w:cs="Arial"/>
                <w:sz w:val="12"/>
              </w:rPr>
            </w:pPr>
          </w:p>
          <w:p w:rsidR="00932963" w:rsidRDefault="00932963">
            <w:pPr>
              <w:rPr>
                <w:rFonts w:ascii="Arial" w:hAnsi="Arial" w:cs="Arial"/>
                <w:sz w:val="12"/>
              </w:rPr>
            </w:pPr>
          </w:p>
          <w:p w:rsidR="00932963" w:rsidRDefault="00932963" w:rsidP="0040369D">
            <w:pPr>
              <w:tabs>
                <w:tab w:val="left" w:pos="2694"/>
                <w:tab w:val="left" w:pos="5245"/>
              </w:tabs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 xml:space="preserve">Rückforderung                                             </w:t>
            </w:r>
            <w:r>
              <w:rPr>
                <w:rFonts w:ascii="Arial" w:hAnsi="Arial" w:cs="Arial"/>
              </w:rPr>
              <w:sym w:font="Wingdings" w:char="F0A8"/>
            </w:r>
            <w:r>
              <w:rPr>
                <w:rFonts w:ascii="Arial" w:hAnsi="Arial" w:cs="Arial"/>
                <w:sz w:val="12"/>
              </w:rPr>
              <w:t xml:space="preserve">  </w:t>
            </w:r>
            <w:r w:rsidR="00B81B85">
              <w:rPr>
                <w:rFonts w:ascii="Arial" w:hAnsi="Arial" w:cs="Arial"/>
                <w:sz w:val="12"/>
              </w:rPr>
              <w:tab/>
            </w:r>
            <w:r>
              <w:rPr>
                <w:rFonts w:ascii="Arial" w:hAnsi="Arial" w:cs="Arial"/>
                <w:sz w:val="12"/>
              </w:rPr>
              <w:t xml:space="preserve">eines Teilbetrages                                   </w:t>
            </w:r>
            <w:r>
              <w:rPr>
                <w:rFonts w:ascii="Arial" w:hAnsi="Arial" w:cs="Arial"/>
              </w:rPr>
              <w:sym w:font="Wingdings" w:char="F0A8"/>
            </w:r>
            <w:r w:rsidR="00E870F6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z w:val="12"/>
              </w:rPr>
              <w:t>der gesamten</w:t>
            </w:r>
          </w:p>
          <w:p w:rsidR="00932963" w:rsidRDefault="00932963" w:rsidP="0040369D">
            <w:pPr>
              <w:tabs>
                <w:tab w:val="left" w:pos="2694"/>
                <w:tab w:val="left" w:pos="5245"/>
              </w:tabs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 xml:space="preserve"> </w:t>
            </w:r>
            <w:r w:rsidR="00B81B85">
              <w:rPr>
                <w:rFonts w:ascii="Arial" w:hAnsi="Arial" w:cs="Arial"/>
                <w:sz w:val="12"/>
              </w:rPr>
              <w:tab/>
            </w:r>
            <w:r>
              <w:rPr>
                <w:rFonts w:ascii="Arial" w:hAnsi="Arial" w:cs="Arial"/>
                <w:sz w:val="12"/>
              </w:rPr>
              <w:t>der Zuwendung</w:t>
            </w:r>
            <w:r w:rsidR="00E870F6">
              <w:rPr>
                <w:rFonts w:ascii="Arial" w:hAnsi="Arial" w:cs="Arial"/>
                <w:sz w:val="12"/>
              </w:rPr>
              <w:tab/>
            </w:r>
            <w:r>
              <w:rPr>
                <w:rFonts w:ascii="Arial" w:hAnsi="Arial" w:cs="Arial"/>
                <w:sz w:val="12"/>
              </w:rPr>
              <w:t>Zuwendung                               _____________________ Euro</w:t>
            </w:r>
          </w:p>
          <w:p w:rsidR="00932963" w:rsidRDefault="00932963">
            <w:pPr>
              <w:rPr>
                <w:rFonts w:ascii="Arial" w:hAnsi="Arial" w:cs="Arial"/>
                <w:sz w:val="12"/>
              </w:rPr>
            </w:pPr>
          </w:p>
        </w:tc>
      </w:tr>
      <w:tr w:rsidR="00932963">
        <w:trPr>
          <w:cantSplit/>
        </w:trPr>
        <w:tc>
          <w:tcPr>
            <w:tcW w:w="9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963" w:rsidRDefault="00932963">
            <w:pPr>
              <w:rPr>
                <w:rFonts w:ascii="Arial" w:hAnsi="Arial" w:cs="Arial"/>
                <w:sz w:val="12"/>
              </w:rPr>
            </w:pPr>
          </w:p>
          <w:p w:rsidR="00932963" w:rsidRDefault="00932963">
            <w:pPr>
              <w:rPr>
                <w:rFonts w:ascii="Arial" w:hAnsi="Arial" w:cs="Arial"/>
                <w:sz w:val="12"/>
              </w:rPr>
            </w:pPr>
          </w:p>
        </w:tc>
      </w:tr>
      <w:tr w:rsidR="00932963" w:rsidTr="00517621">
        <w:trPr>
          <w:cantSplit/>
          <w:trHeight w:val="1181"/>
        </w:trPr>
        <w:tc>
          <w:tcPr>
            <w:tcW w:w="9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963" w:rsidRDefault="00932963">
            <w:pPr>
              <w:rPr>
                <w:rFonts w:ascii="Arial" w:hAnsi="Arial" w:cs="Arial"/>
                <w:sz w:val="12"/>
              </w:rPr>
            </w:pPr>
          </w:p>
          <w:p w:rsidR="00517621" w:rsidRDefault="00517621">
            <w:pPr>
              <w:rPr>
                <w:rFonts w:ascii="Arial" w:hAnsi="Arial" w:cs="Arial"/>
                <w:sz w:val="12"/>
              </w:rPr>
            </w:pPr>
          </w:p>
          <w:p w:rsidR="00517621" w:rsidRDefault="00517621">
            <w:pPr>
              <w:rPr>
                <w:rFonts w:ascii="Arial" w:hAnsi="Arial" w:cs="Arial"/>
                <w:sz w:val="12"/>
              </w:rPr>
            </w:pPr>
          </w:p>
          <w:p w:rsidR="00517621" w:rsidRDefault="00517621">
            <w:pPr>
              <w:rPr>
                <w:rFonts w:ascii="Arial" w:hAnsi="Arial" w:cs="Arial"/>
                <w:sz w:val="12"/>
              </w:rPr>
            </w:pPr>
          </w:p>
          <w:p w:rsidR="00932963" w:rsidRDefault="00932963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 xml:space="preserve">                                                                                  </w:t>
            </w:r>
          </w:p>
          <w:p w:rsidR="00932963" w:rsidRDefault="00932963">
            <w:pPr>
              <w:rPr>
                <w:rFonts w:ascii="Arial" w:hAnsi="Arial" w:cs="Arial"/>
                <w:sz w:val="12"/>
              </w:rPr>
            </w:pPr>
          </w:p>
          <w:p w:rsidR="00932963" w:rsidRDefault="00932963" w:rsidP="00517621">
            <w:pPr>
              <w:spacing w:after="120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 xml:space="preserve">_________________________________________________                         </w:t>
            </w:r>
            <w:r w:rsidR="00517621">
              <w:rPr>
                <w:rFonts w:ascii="Arial" w:hAnsi="Arial" w:cs="Arial"/>
                <w:sz w:val="12"/>
              </w:rPr>
              <w:t xml:space="preserve">                                  </w:t>
            </w:r>
            <w:r>
              <w:rPr>
                <w:rFonts w:ascii="Arial" w:hAnsi="Arial" w:cs="Arial"/>
                <w:sz w:val="12"/>
              </w:rPr>
              <w:t xml:space="preserve"> ___________________________________________________</w:t>
            </w:r>
          </w:p>
          <w:p w:rsidR="00932963" w:rsidRDefault="00517621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Ort, Datum</w:t>
            </w:r>
            <w:r w:rsidR="00932963">
              <w:rPr>
                <w:rFonts w:ascii="Arial" w:hAnsi="Arial" w:cs="Arial"/>
                <w:sz w:val="12"/>
              </w:rPr>
              <w:t xml:space="preserve">                                                                                                                                                   </w:t>
            </w:r>
            <w:r>
              <w:rPr>
                <w:rFonts w:ascii="Arial" w:hAnsi="Arial" w:cs="Arial"/>
                <w:sz w:val="12"/>
              </w:rPr>
              <w:t xml:space="preserve">Dienststelle, </w:t>
            </w:r>
            <w:r w:rsidR="00932963">
              <w:rPr>
                <w:rFonts w:ascii="Arial" w:hAnsi="Arial" w:cs="Arial"/>
                <w:sz w:val="12"/>
              </w:rPr>
              <w:t>Unterschrift, Dienstsiegel</w:t>
            </w:r>
          </w:p>
          <w:p w:rsidR="00932963" w:rsidRDefault="00932963">
            <w:pPr>
              <w:rPr>
                <w:rFonts w:ascii="Arial" w:hAnsi="Arial" w:cs="Arial"/>
                <w:sz w:val="12"/>
              </w:rPr>
            </w:pPr>
          </w:p>
        </w:tc>
      </w:tr>
    </w:tbl>
    <w:p w:rsidR="00932963" w:rsidRDefault="00932963">
      <w:pPr>
        <w:rPr>
          <w:rFonts w:ascii="Arial" w:hAnsi="Arial" w:cs="Arial"/>
          <w:sz w:val="16"/>
        </w:rPr>
      </w:pPr>
    </w:p>
    <w:p w:rsidR="00932963" w:rsidRDefault="00932963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7.</w:t>
      </w:r>
      <w:r w:rsidR="005F6DB8">
        <w:rPr>
          <w:rFonts w:ascii="Arial" w:hAnsi="Arial" w:cs="Arial"/>
          <w:b/>
          <w:sz w:val="20"/>
        </w:rPr>
        <w:t>2</w:t>
      </w:r>
      <w:r w:rsidR="005F6DB8"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>Endgültige Prüfung</w:t>
      </w:r>
    </w:p>
    <w:p w:rsidR="00932963" w:rsidRDefault="00932963">
      <w:pPr>
        <w:rPr>
          <w:rFonts w:ascii="Arial" w:hAnsi="Arial" w:cs="Arial"/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932963">
        <w:trPr>
          <w:cantSplit/>
        </w:trPr>
        <w:tc>
          <w:tcPr>
            <w:tcW w:w="9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963" w:rsidRDefault="00932963">
            <w:pPr>
              <w:rPr>
                <w:rFonts w:ascii="Arial" w:hAnsi="Arial" w:cs="Arial"/>
                <w:sz w:val="12"/>
              </w:rPr>
            </w:pPr>
          </w:p>
          <w:p w:rsidR="00932963" w:rsidRDefault="00932963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Der Verwendungsnachweis wurde geprüft.</w:t>
            </w:r>
          </w:p>
          <w:p w:rsidR="00932963" w:rsidRDefault="00932963">
            <w:pPr>
              <w:rPr>
                <w:rFonts w:ascii="Arial" w:hAnsi="Arial" w:cs="Arial"/>
                <w:sz w:val="12"/>
              </w:rPr>
            </w:pPr>
          </w:p>
          <w:p w:rsidR="00932963" w:rsidRDefault="00932963" w:rsidP="0040369D">
            <w:pPr>
              <w:tabs>
                <w:tab w:val="left" w:pos="3544"/>
                <w:tab w:val="left" w:pos="3828"/>
                <w:tab w:val="left" w:pos="5954"/>
                <w:tab w:val="left" w:pos="6237"/>
              </w:tabs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 xml:space="preserve">Es ergaben </w:t>
            </w:r>
            <w:r w:rsidR="00E870F6">
              <w:rPr>
                <w:rFonts w:ascii="Arial" w:hAnsi="Arial" w:cs="Arial"/>
                <w:sz w:val="12"/>
              </w:rPr>
              <w:t xml:space="preserve">sich                                                                         </w:t>
            </w:r>
            <w:r w:rsidR="00E870F6">
              <w:rPr>
                <w:rFonts w:ascii="Arial" w:hAnsi="Arial" w:cs="Arial"/>
              </w:rPr>
              <w:tab/>
            </w:r>
            <w:r w:rsidR="00E870F6">
              <w:rPr>
                <w:rFonts w:ascii="Arial" w:hAnsi="Arial" w:cs="Arial"/>
              </w:rPr>
              <w:sym w:font="Wingdings" w:char="F0A8"/>
            </w:r>
            <w:r w:rsidR="00E870F6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z w:val="12"/>
              </w:rPr>
              <w:t xml:space="preserve">keine Beanstandungen                     </w:t>
            </w:r>
            <w:r w:rsidR="00E870F6">
              <w:rPr>
                <w:rFonts w:ascii="Arial" w:hAnsi="Arial" w:cs="Arial"/>
                <w:sz w:val="12"/>
              </w:rPr>
              <w:tab/>
            </w:r>
            <w:r w:rsidR="00E870F6">
              <w:rPr>
                <w:rFonts w:ascii="Arial" w:hAnsi="Arial" w:cs="Arial"/>
              </w:rPr>
              <w:sym w:font="Wingdings" w:char="F0A8"/>
            </w:r>
            <w:r w:rsidR="00E870F6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z w:val="12"/>
              </w:rPr>
              <w:t>die aus der Anlage ersichtlichen Beanstandungen</w:t>
            </w:r>
          </w:p>
          <w:p w:rsidR="00932963" w:rsidRDefault="00932963">
            <w:pPr>
              <w:rPr>
                <w:rFonts w:ascii="Arial" w:hAnsi="Arial" w:cs="Arial"/>
                <w:sz w:val="12"/>
              </w:rPr>
            </w:pPr>
          </w:p>
          <w:p w:rsidR="00932963" w:rsidRDefault="00932963">
            <w:pPr>
              <w:rPr>
                <w:rFonts w:ascii="Arial" w:hAnsi="Arial" w:cs="Arial"/>
                <w:sz w:val="12"/>
              </w:rPr>
            </w:pPr>
          </w:p>
          <w:p w:rsidR="00932963" w:rsidRDefault="00932963" w:rsidP="0040369D">
            <w:pPr>
              <w:tabs>
                <w:tab w:val="left" w:pos="3544"/>
                <w:tab w:val="left" w:pos="3828"/>
                <w:tab w:val="left" w:pos="5974"/>
                <w:tab w:val="left" w:pos="6237"/>
              </w:tabs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 xml:space="preserve">Aufgrund des Ergebnisses der Prüfung ist                                 </w:t>
            </w:r>
            <w:r w:rsidR="00E870F6">
              <w:rPr>
                <w:rFonts w:ascii="Arial" w:hAnsi="Arial" w:cs="Arial"/>
                <w:sz w:val="12"/>
              </w:rPr>
              <w:tab/>
            </w:r>
            <w:r w:rsidR="00E870F6">
              <w:rPr>
                <w:rFonts w:ascii="Arial" w:hAnsi="Arial" w:cs="Arial"/>
              </w:rPr>
              <w:sym w:font="Wingdings" w:char="F0A8"/>
            </w:r>
            <w:r w:rsidR="00E870F6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z w:val="12"/>
              </w:rPr>
              <w:t>nichts</w:t>
            </w:r>
            <w:r w:rsidR="008E0189">
              <w:rPr>
                <w:rFonts w:ascii="Arial" w:hAnsi="Arial" w:cs="Arial"/>
                <w:sz w:val="12"/>
              </w:rPr>
              <w:t xml:space="preserve"> W</w:t>
            </w:r>
            <w:r>
              <w:rPr>
                <w:rFonts w:ascii="Arial" w:hAnsi="Arial" w:cs="Arial"/>
                <w:sz w:val="12"/>
              </w:rPr>
              <w:t xml:space="preserve">eiteres veranlasst               </w:t>
            </w:r>
            <w:r w:rsidR="00E870F6">
              <w:rPr>
                <w:rFonts w:ascii="Arial" w:hAnsi="Arial" w:cs="Arial"/>
                <w:sz w:val="12"/>
              </w:rPr>
              <w:tab/>
            </w:r>
            <w:r>
              <w:rPr>
                <w:rFonts w:ascii="Arial" w:hAnsi="Arial" w:cs="Arial"/>
              </w:rPr>
              <w:sym w:font="Wingdings" w:char="F0A8"/>
            </w:r>
            <w:r w:rsidR="00E870F6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z w:val="12"/>
              </w:rPr>
              <w:t>Folgendes veranlasst:</w:t>
            </w:r>
          </w:p>
          <w:p w:rsidR="00932963" w:rsidRDefault="00932963">
            <w:pPr>
              <w:rPr>
                <w:rFonts w:ascii="Arial" w:hAnsi="Arial" w:cs="Arial"/>
                <w:sz w:val="12"/>
              </w:rPr>
            </w:pPr>
          </w:p>
          <w:p w:rsidR="00932963" w:rsidRDefault="00932963">
            <w:pPr>
              <w:rPr>
                <w:rFonts w:ascii="Arial" w:hAnsi="Arial" w:cs="Arial"/>
                <w:sz w:val="12"/>
              </w:rPr>
            </w:pPr>
          </w:p>
          <w:p w:rsidR="00932963" w:rsidRDefault="00932963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 xml:space="preserve">                                                                                                                                                                        </w:t>
            </w:r>
          </w:p>
          <w:p w:rsidR="00932963" w:rsidRDefault="00932963">
            <w:pPr>
              <w:rPr>
                <w:rFonts w:ascii="Arial" w:hAnsi="Arial" w:cs="Arial"/>
                <w:sz w:val="16"/>
              </w:rPr>
            </w:pPr>
          </w:p>
        </w:tc>
      </w:tr>
      <w:tr w:rsidR="00932963">
        <w:trPr>
          <w:cantSplit/>
        </w:trPr>
        <w:tc>
          <w:tcPr>
            <w:tcW w:w="9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963" w:rsidRDefault="00932963">
            <w:pPr>
              <w:rPr>
                <w:rFonts w:ascii="Arial" w:hAnsi="Arial" w:cs="Arial"/>
                <w:sz w:val="12"/>
              </w:rPr>
            </w:pPr>
          </w:p>
          <w:p w:rsidR="00932963" w:rsidRDefault="00932963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Ort, Datum                                                                                                                           Dienststelle, Dienstsiegel</w:t>
            </w:r>
          </w:p>
          <w:p w:rsidR="00932963" w:rsidRDefault="00932963">
            <w:pPr>
              <w:rPr>
                <w:rFonts w:ascii="Arial" w:hAnsi="Arial" w:cs="Arial"/>
                <w:sz w:val="12"/>
              </w:rPr>
            </w:pPr>
          </w:p>
          <w:p w:rsidR="00932963" w:rsidRDefault="00932963">
            <w:pPr>
              <w:rPr>
                <w:rFonts w:ascii="Arial" w:hAnsi="Arial" w:cs="Arial"/>
                <w:sz w:val="12"/>
              </w:rPr>
            </w:pPr>
          </w:p>
          <w:p w:rsidR="00932963" w:rsidRDefault="00932963">
            <w:pPr>
              <w:rPr>
                <w:rFonts w:ascii="Arial" w:hAnsi="Arial" w:cs="Arial"/>
                <w:sz w:val="12"/>
              </w:rPr>
            </w:pPr>
          </w:p>
          <w:p w:rsidR="00932963" w:rsidRDefault="00932963">
            <w:pPr>
              <w:rPr>
                <w:rFonts w:ascii="Arial" w:hAnsi="Arial" w:cs="Arial"/>
                <w:sz w:val="12"/>
              </w:rPr>
            </w:pPr>
          </w:p>
          <w:p w:rsidR="00932963" w:rsidRDefault="00932963">
            <w:pPr>
              <w:rPr>
                <w:rFonts w:ascii="Arial" w:hAnsi="Arial" w:cs="Arial"/>
                <w:sz w:val="12"/>
              </w:rPr>
            </w:pPr>
          </w:p>
          <w:p w:rsidR="00932963" w:rsidRDefault="00932963">
            <w:pPr>
              <w:rPr>
                <w:rFonts w:ascii="Arial" w:hAnsi="Arial" w:cs="Arial"/>
                <w:sz w:val="12"/>
              </w:rPr>
            </w:pPr>
          </w:p>
          <w:p w:rsidR="00932963" w:rsidRDefault="00932963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____________________________________________                                                      _________________________________________________________</w:t>
            </w:r>
          </w:p>
          <w:p w:rsidR="00932963" w:rsidRDefault="00932963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 xml:space="preserve">                                                                                                                                                              Unterschrift</w:t>
            </w:r>
          </w:p>
          <w:p w:rsidR="00932963" w:rsidRDefault="00932963">
            <w:pPr>
              <w:rPr>
                <w:rFonts w:ascii="Arial" w:hAnsi="Arial" w:cs="Arial"/>
                <w:sz w:val="16"/>
              </w:rPr>
            </w:pPr>
          </w:p>
        </w:tc>
      </w:tr>
    </w:tbl>
    <w:p w:rsidR="00932963" w:rsidRDefault="00932963"/>
    <w:sectPr w:rsidR="00932963">
      <w:headerReference w:type="default" r:id="rId8"/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C97" w:rsidRDefault="00ED4C97">
      <w:r>
        <w:separator/>
      </w:r>
    </w:p>
  </w:endnote>
  <w:endnote w:type="continuationSeparator" w:id="0">
    <w:p w:rsidR="00ED4C97" w:rsidRDefault="00ED4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C97" w:rsidRDefault="00ED4C97">
      <w:r>
        <w:separator/>
      </w:r>
    </w:p>
  </w:footnote>
  <w:footnote w:type="continuationSeparator" w:id="0">
    <w:p w:rsidR="00ED4C97" w:rsidRDefault="00ED4C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C97" w:rsidRDefault="00ED4C97" w:rsidP="006F5C17">
    <w:pPr>
      <w:jc w:val="right"/>
      <w:rPr>
        <w:rFonts w:ascii="Arial" w:hAnsi="Arial" w:cs="Arial"/>
        <w:bCs/>
        <w:sz w:val="20"/>
      </w:rPr>
    </w:pPr>
    <w:r>
      <w:rPr>
        <w:rFonts w:ascii="Arial" w:hAnsi="Arial" w:cs="Arial"/>
        <w:bCs/>
        <w:sz w:val="20"/>
      </w:rPr>
      <w:t xml:space="preserve">ThStBauFR </w:t>
    </w:r>
    <w:r w:rsidRPr="00977DE3">
      <w:rPr>
        <w:rFonts w:ascii="Arial" w:hAnsi="Arial" w:cs="Arial"/>
        <w:bCs/>
        <w:sz w:val="20"/>
      </w:rPr>
      <w:t xml:space="preserve">Anlage </w:t>
    </w:r>
    <w:r>
      <w:rPr>
        <w:rFonts w:ascii="Arial" w:hAnsi="Arial" w:cs="Arial"/>
        <w:bCs/>
        <w:sz w:val="20"/>
      </w:rPr>
      <w:t>14</w:t>
    </w:r>
    <w:r w:rsidRPr="00977DE3">
      <w:rPr>
        <w:rFonts w:ascii="Arial" w:hAnsi="Arial" w:cs="Arial"/>
        <w:bCs/>
        <w:sz w:val="20"/>
      </w:rPr>
      <w:t xml:space="preserve"> (</w:t>
    </w:r>
    <w:r>
      <w:rPr>
        <w:rFonts w:ascii="Arial" w:hAnsi="Arial" w:cs="Arial"/>
        <w:bCs/>
        <w:sz w:val="20"/>
      </w:rPr>
      <w:fldChar w:fldCharType="begin"/>
    </w:r>
    <w:r>
      <w:rPr>
        <w:rFonts w:ascii="Arial" w:hAnsi="Arial" w:cs="Arial"/>
        <w:bCs/>
        <w:sz w:val="20"/>
      </w:rPr>
      <w:instrText xml:space="preserve"> PAGE  \* Arabic  \* MERGEFORMAT </w:instrText>
    </w:r>
    <w:r>
      <w:rPr>
        <w:rFonts w:ascii="Arial" w:hAnsi="Arial" w:cs="Arial"/>
        <w:bCs/>
        <w:sz w:val="20"/>
      </w:rPr>
      <w:fldChar w:fldCharType="separate"/>
    </w:r>
    <w:r w:rsidR="002F3976">
      <w:rPr>
        <w:rFonts w:ascii="Arial" w:hAnsi="Arial" w:cs="Arial"/>
        <w:bCs/>
        <w:noProof/>
        <w:sz w:val="20"/>
      </w:rPr>
      <w:t>1</w:t>
    </w:r>
    <w:r>
      <w:rPr>
        <w:rFonts w:ascii="Arial" w:hAnsi="Arial" w:cs="Arial"/>
        <w:bCs/>
        <w:sz w:val="20"/>
      </w:rPr>
      <w:fldChar w:fldCharType="end"/>
    </w:r>
    <w:r>
      <w:rPr>
        <w:rFonts w:ascii="Arial" w:hAnsi="Arial" w:cs="Arial"/>
        <w:bCs/>
        <w:sz w:val="20"/>
      </w:rP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71A36"/>
    <w:multiLevelType w:val="hybridMultilevel"/>
    <w:tmpl w:val="F21C9ADE"/>
    <w:lvl w:ilvl="0" w:tplc="C8A6327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4B31943"/>
    <w:multiLevelType w:val="singleLevel"/>
    <w:tmpl w:val="D04C874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>
    <w:nsid w:val="611B264B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669B05E0"/>
    <w:multiLevelType w:val="hybridMultilevel"/>
    <w:tmpl w:val="50042FF0"/>
    <w:lvl w:ilvl="0" w:tplc="C8A6327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Full" w:cryptAlgorithmClass="hash" w:cryptAlgorithmType="typeAny" w:cryptAlgorithmSid="4" w:cryptSpinCount="100000" w:hash="uowPUKh2Ol7QzQxHF1Xj6Z0HtyM=" w:salt="YVMIlMiUBnE9IKLXI/831A=="/>
  <w:defaultTabStop w:val="708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B1DDF"/>
    <w:rsid w:val="000013C7"/>
    <w:rsid w:val="000B33ED"/>
    <w:rsid w:val="0010565C"/>
    <w:rsid w:val="0014345C"/>
    <w:rsid w:val="001808EA"/>
    <w:rsid w:val="002202A0"/>
    <w:rsid w:val="002457C4"/>
    <w:rsid w:val="002F137C"/>
    <w:rsid w:val="002F3976"/>
    <w:rsid w:val="003D1E93"/>
    <w:rsid w:val="0040369D"/>
    <w:rsid w:val="004419C2"/>
    <w:rsid w:val="00517621"/>
    <w:rsid w:val="005570C4"/>
    <w:rsid w:val="005F6DB8"/>
    <w:rsid w:val="00624AF8"/>
    <w:rsid w:val="006D0ED7"/>
    <w:rsid w:val="006F5C17"/>
    <w:rsid w:val="00793737"/>
    <w:rsid w:val="007C64CC"/>
    <w:rsid w:val="008C2091"/>
    <w:rsid w:val="008C2A51"/>
    <w:rsid w:val="008C5DBD"/>
    <w:rsid w:val="008E0189"/>
    <w:rsid w:val="008E3613"/>
    <w:rsid w:val="00932963"/>
    <w:rsid w:val="0093713C"/>
    <w:rsid w:val="00975790"/>
    <w:rsid w:val="00977DE3"/>
    <w:rsid w:val="009801DC"/>
    <w:rsid w:val="009D0DBF"/>
    <w:rsid w:val="009D660C"/>
    <w:rsid w:val="009E4635"/>
    <w:rsid w:val="00A45ED8"/>
    <w:rsid w:val="00A5688C"/>
    <w:rsid w:val="00AC13C5"/>
    <w:rsid w:val="00B118CA"/>
    <w:rsid w:val="00B81B85"/>
    <w:rsid w:val="00C144BE"/>
    <w:rsid w:val="00C53942"/>
    <w:rsid w:val="00CA7E28"/>
    <w:rsid w:val="00CB1DDF"/>
    <w:rsid w:val="00CD40D2"/>
    <w:rsid w:val="00CE5FEF"/>
    <w:rsid w:val="00D0342A"/>
    <w:rsid w:val="00DE4360"/>
    <w:rsid w:val="00E553C5"/>
    <w:rsid w:val="00E60587"/>
    <w:rsid w:val="00E774C2"/>
    <w:rsid w:val="00E870F6"/>
    <w:rsid w:val="00ED4C97"/>
    <w:rsid w:val="00F27589"/>
    <w:rsid w:val="00F71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20"/>
    </w:rPr>
  </w:style>
  <w:style w:type="paragraph" w:styleId="berschrift2">
    <w:name w:val="heading 2"/>
    <w:basedOn w:val="Standard"/>
    <w:next w:val="Standard"/>
    <w:qFormat/>
    <w:pPr>
      <w:keepNext/>
      <w:ind w:left="2124" w:firstLine="708"/>
      <w:outlineLvl w:val="1"/>
    </w:pPr>
    <w:rPr>
      <w:b/>
      <w:sz w:val="12"/>
    </w:rPr>
  </w:style>
  <w:style w:type="paragraph" w:styleId="berschrift3">
    <w:name w:val="heading 3"/>
    <w:basedOn w:val="Standard"/>
    <w:next w:val="Standard"/>
    <w:qFormat/>
    <w:rsid w:val="00E774C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2"/>
    </w:pPr>
    <w:rPr>
      <w:rFonts w:ascii="Arial" w:hAnsi="Arial"/>
      <w:b/>
      <w:sz w:val="16"/>
    </w:rPr>
  </w:style>
  <w:style w:type="paragraph" w:styleId="berschrift4">
    <w:name w:val="heading 4"/>
    <w:basedOn w:val="Standard"/>
    <w:next w:val="Standard"/>
    <w:qFormat/>
    <w:rsid w:val="00E774C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819"/>
        <w:tab w:val="right" w:pos="9071"/>
      </w:tabs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rsid w:val="006F5C17"/>
    <w:pPr>
      <w:tabs>
        <w:tab w:val="center" w:pos="4536"/>
        <w:tab w:val="right" w:pos="9072"/>
      </w:tabs>
    </w:pPr>
  </w:style>
  <w:style w:type="paragraph" w:customStyle="1" w:styleId="Absatz">
    <w:name w:val="Absatz"/>
    <w:basedOn w:val="Standard"/>
    <w:rsid w:val="00E774C2"/>
    <w:pPr>
      <w:ind w:firstLine="284"/>
    </w:pPr>
    <w:rPr>
      <w:rFonts w:ascii="Courier New" w:hAnsi="Courier New"/>
    </w:rPr>
  </w:style>
  <w:style w:type="paragraph" w:styleId="Textkrper-Zeileneinzug">
    <w:name w:val="Body Text Indent"/>
    <w:basedOn w:val="Standard"/>
    <w:rsid w:val="00E774C2"/>
    <w:pPr>
      <w:tabs>
        <w:tab w:val="left" w:pos="426"/>
      </w:tabs>
      <w:ind w:left="426"/>
    </w:pPr>
    <w:rPr>
      <w:rFonts w:ascii="Arial" w:hAnsi="Arial"/>
      <w:sz w:val="16"/>
    </w:rPr>
  </w:style>
  <w:style w:type="paragraph" w:styleId="Textkrper">
    <w:name w:val="Body Text"/>
    <w:basedOn w:val="Standard"/>
    <w:rsid w:val="00E774C2"/>
    <w:pPr>
      <w:jc w:val="center"/>
    </w:pPr>
    <w:rPr>
      <w:rFonts w:ascii="Arial" w:hAnsi="Arial"/>
      <w:b/>
      <w:i/>
      <w:sz w:val="10"/>
    </w:rPr>
  </w:style>
  <w:style w:type="character" w:styleId="Fett">
    <w:name w:val="Strong"/>
    <w:qFormat/>
    <w:rsid w:val="00E774C2"/>
    <w:rPr>
      <w:b/>
    </w:rPr>
  </w:style>
  <w:style w:type="paragraph" w:styleId="Funotentext">
    <w:name w:val="footnote text"/>
    <w:basedOn w:val="Standard"/>
    <w:semiHidden/>
    <w:rsid w:val="00E774C2"/>
    <w:rPr>
      <w:rFonts w:ascii="Courier New" w:hAnsi="Courier New"/>
      <w:sz w:val="20"/>
    </w:rPr>
  </w:style>
  <w:style w:type="character" w:styleId="Seitenzahl">
    <w:name w:val="page number"/>
    <w:basedOn w:val="Absatz-Standardschriftart"/>
    <w:rsid w:val="00E774C2"/>
  </w:style>
  <w:style w:type="character" w:styleId="Kommentarzeichen">
    <w:name w:val="annotation reference"/>
    <w:rsid w:val="000B33ED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B33ED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0B33ED"/>
  </w:style>
  <w:style w:type="paragraph" w:styleId="Kommentarthema">
    <w:name w:val="annotation subject"/>
    <w:basedOn w:val="Kommentartext"/>
    <w:next w:val="Kommentartext"/>
    <w:link w:val="KommentarthemaZchn"/>
    <w:rsid w:val="000B33ED"/>
    <w:rPr>
      <w:b/>
      <w:bCs/>
    </w:rPr>
  </w:style>
  <w:style w:type="character" w:customStyle="1" w:styleId="KommentarthemaZchn">
    <w:name w:val="Kommentarthema Zchn"/>
    <w:link w:val="Kommentarthema"/>
    <w:rsid w:val="000B33E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647A4BC3.dotm</Template>
  <TotalTime>0</TotalTime>
  <Pages>5</Pages>
  <Words>1180</Words>
  <Characters>7436</Characters>
  <Application>Microsoft Office Word</Application>
  <DocSecurity>0</DocSecurity>
  <Lines>61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ThStBauFR Pkt</vt:lpstr>
    </vt:vector>
  </TitlesOfParts>
  <Company>Thüringer Innenministerium</Company>
  <LinksUpToDate>false</LinksUpToDate>
  <CharactersWithSpaces>8599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ThStBauFR Pkt</dc:title>
  <dc:creator>51.1</dc:creator>
  <cp:lastModifiedBy>TMIL Thein, Diana</cp:lastModifiedBy>
  <cp:revision>5</cp:revision>
  <cp:lastPrinted>2016-01-06T09:53:00Z</cp:lastPrinted>
  <dcterms:created xsi:type="dcterms:W3CDTF">2019-06-27T06:17:00Z</dcterms:created>
  <dcterms:modified xsi:type="dcterms:W3CDTF">2019-07-02T05:37:00Z</dcterms:modified>
</cp:coreProperties>
</file>