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9DAD1" w14:textId="77777777" w:rsidR="00366BC4" w:rsidRPr="0020318A" w:rsidRDefault="00366BC4" w:rsidP="00366BC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40"/>
          <w:szCs w:val="40"/>
        </w:rPr>
      </w:pPr>
      <w:r w:rsidRPr="0020318A">
        <w:rPr>
          <w:b/>
          <w:bCs/>
          <w:sz w:val="40"/>
          <w:szCs w:val="40"/>
        </w:rPr>
        <w:t>Interessenbekundung</w:t>
      </w:r>
    </w:p>
    <w:p w14:paraId="66B9DAD2" w14:textId="77777777" w:rsidR="00366BC4" w:rsidRPr="0020318A" w:rsidRDefault="00366BC4" w:rsidP="00366BC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20318A">
        <w:rPr>
          <w:b/>
          <w:bCs/>
          <w:sz w:val="32"/>
          <w:szCs w:val="32"/>
        </w:rPr>
        <w:t>zur Teilnahme an der Internationalen Grünen Woche</w:t>
      </w:r>
    </w:p>
    <w:p w14:paraId="66B9DAD3" w14:textId="407B7823" w:rsidR="00AE2F4E" w:rsidRDefault="00366BC4" w:rsidP="00366BC4">
      <w:pPr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im Rahmen d</w:t>
      </w:r>
      <w:r w:rsidR="008F10BC">
        <w:rPr>
          <w:rFonts w:ascii="Helvetica" w:hAnsi="Helvetica" w:cs="Helvetica"/>
          <w:sz w:val="24"/>
          <w:szCs w:val="24"/>
        </w:rPr>
        <w:t>er Thüringen-Präsentation vom 20. bis 29</w:t>
      </w:r>
      <w:r w:rsidR="00116B07">
        <w:rPr>
          <w:rFonts w:ascii="Helvetica" w:hAnsi="Helvetica" w:cs="Helvetica"/>
          <w:sz w:val="24"/>
          <w:szCs w:val="24"/>
        </w:rPr>
        <w:t>. Januar 202</w:t>
      </w:r>
      <w:r w:rsidR="008F10BC">
        <w:rPr>
          <w:rFonts w:ascii="Helvetica" w:hAnsi="Helvetica" w:cs="Helvetica"/>
          <w:sz w:val="24"/>
          <w:szCs w:val="24"/>
        </w:rPr>
        <w:t>3</w:t>
      </w:r>
      <w:r>
        <w:rPr>
          <w:rFonts w:ascii="Helvetica" w:hAnsi="Helvetica" w:cs="Helvetica"/>
          <w:sz w:val="24"/>
          <w:szCs w:val="24"/>
        </w:rPr>
        <w:t xml:space="preserve"> in Berlin</w:t>
      </w:r>
    </w:p>
    <w:tbl>
      <w:tblPr>
        <w:tblStyle w:val="Tabellenraster"/>
        <w:tblW w:w="9180" w:type="dxa"/>
        <w:tblLayout w:type="fixed"/>
        <w:tblLook w:val="04A0" w:firstRow="1" w:lastRow="0" w:firstColumn="1" w:lastColumn="0" w:noHBand="0" w:noVBand="1"/>
      </w:tblPr>
      <w:tblGrid>
        <w:gridCol w:w="3823"/>
        <w:gridCol w:w="5357"/>
      </w:tblGrid>
      <w:tr w:rsidR="00366BC4" w14:paraId="66B9DAD6" w14:textId="77777777" w:rsidTr="00D11098">
        <w:tc>
          <w:tcPr>
            <w:tcW w:w="3823" w:type="dxa"/>
          </w:tcPr>
          <w:p w14:paraId="66B9DAD4" w14:textId="77777777" w:rsidR="001C2D7F" w:rsidRPr="00B87EE1" w:rsidRDefault="001C2D7F" w:rsidP="002049DE">
            <w:pPr>
              <w:rPr>
                <w:b/>
              </w:rPr>
            </w:pPr>
            <w:r w:rsidRPr="00B87EE1">
              <w:rPr>
                <w:b/>
              </w:rPr>
              <w:t>Name / Firma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596441680"/>
            <w:placeholder>
              <w:docPart w:val="3B7B43C9469C405993E1E69491FA8F5D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5" w14:textId="77777777" w:rsidR="00366BC4" w:rsidRDefault="00BA1A0D" w:rsidP="00BA1A0D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9" w14:textId="77777777" w:rsidTr="00D11098">
        <w:tc>
          <w:tcPr>
            <w:tcW w:w="3823" w:type="dxa"/>
          </w:tcPr>
          <w:p w14:paraId="66B9DAD7" w14:textId="3F65766D" w:rsidR="00366BC4" w:rsidRPr="00B26B01" w:rsidRDefault="00E86934" w:rsidP="00BA1A0D">
            <w:r>
              <w:t>Geschäftsführung</w:t>
            </w:r>
            <w:r w:rsidR="00366BC4" w:rsidRPr="00B26B01">
              <w:t>/</w:t>
            </w:r>
            <w:r w:rsidR="00275283">
              <w:t xml:space="preserve"> </w:t>
            </w:r>
            <w:r w:rsidR="00BA1A0D">
              <w:t>A</w:t>
            </w:r>
            <w:r w:rsidR="00366BC4" w:rsidRPr="00B26B01">
              <w:t>nsprechpartner</w:t>
            </w:r>
            <w:r>
              <w:t>/in</w:t>
            </w:r>
            <w:r w:rsidR="00275283">
              <w:t xml:space="preserve"> für künftige Kommunikation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536267369"/>
            <w:placeholder>
              <w:docPart w:val="0B48533CA0AA4559A3A468DEDD86D6B1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8" w14:textId="77777777" w:rsidR="00366BC4" w:rsidRDefault="00EE51DC" w:rsidP="00EE51DC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C" w14:textId="77777777" w:rsidTr="00D11098">
        <w:tc>
          <w:tcPr>
            <w:tcW w:w="3823" w:type="dxa"/>
          </w:tcPr>
          <w:p w14:paraId="66B9DADA" w14:textId="77777777" w:rsidR="00366BC4" w:rsidRPr="006408EE" w:rsidRDefault="00366BC4" w:rsidP="00366BC4">
            <w:r w:rsidRPr="006408EE">
              <w:t>Straße &amp; Hausnummer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661770123"/>
            <w:placeholder>
              <w:docPart w:val="9D1D37E4F7BC4142AE1AE30972CD8B51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B" w14:textId="77777777" w:rsidR="00366BC4" w:rsidRDefault="00EE51DC" w:rsidP="00EE51DC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DF" w14:textId="77777777" w:rsidTr="00D11098">
        <w:tc>
          <w:tcPr>
            <w:tcW w:w="3823" w:type="dxa"/>
          </w:tcPr>
          <w:p w14:paraId="66B9DADD" w14:textId="77777777" w:rsidR="00366BC4" w:rsidRPr="006408EE" w:rsidRDefault="00366BC4" w:rsidP="00366BC4">
            <w:r w:rsidRPr="006408EE">
              <w:t>PLZ &amp; Ort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904952237"/>
            <w:placeholder>
              <w:docPart w:val="D21E3F6B8CAB4A0DA9CE78C3867350C8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DE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2" w14:textId="77777777" w:rsidTr="00D11098">
        <w:tc>
          <w:tcPr>
            <w:tcW w:w="3823" w:type="dxa"/>
          </w:tcPr>
          <w:p w14:paraId="66B9DAE0" w14:textId="77777777" w:rsidR="00366BC4" w:rsidRPr="006408EE" w:rsidRDefault="00366BC4" w:rsidP="00366BC4">
            <w:r w:rsidRPr="006408EE">
              <w:t>Telefon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058361231"/>
            <w:placeholder>
              <w:docPart w:val="1A463F1A4F144E1E85E903DCB746AB76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E1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5" w14:textId="77777777" w:rsidTr="00D11098">
        <w:tc>
          <w:tcPr>
            <w:tcW w:w="3823" w:type="dxa"/>
          </w:tcPr>
          <w:p w14:paraId="66B9DAE3" w14:textId="5FA173B6" w:rsidR="00366BC4" w:rsidRPr="008C4395" w:rsidRDefault="00366BC4" w:rsidP="00E86934">
            <w:pPr>
              <w:rPr>
                <w:b/>
              </w:rPr>
            </w:pPr>
            <w:r w:rsidRPr="008C4395">
              <w:rPr>
                <w:b/>
              </w:rPr>
              <w:t xml:space="preserve">E-Mail </w:t>
            </w:r>
            <w:r w:rsidR="00E86934">
              <w:rPr>
                <w:b/>
              </w:rPr>
              <w:t>Geschäftsführung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2070226091"/>
            <w:placeholder>
              <w:docPart w:val="5058A23D720D4659A9CD993280BBA06D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E4" w14:textId="77777777" w:rsidR="00366BC4" w:rsidRDefault="00797120" w:rsidP="00797120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366BC4" w14:paraId="66B9DAE8" w14:textId="77777777" w:rsidTr="00D11098">
        <w:tc>
          <w:tcPr>
            <w:tcW w:w="3823" w:type="dxa"/>
          </w:tcPr>
          <w:p w14:paraId="66B9DAE6" w14:textId="57615CC9" w:rsidR="00366BC4" w:rsidRPr="00E86934" w:rsidRDefault="00E86934" w:rsidP="00366BC4">
            <w:pPr>
              <w:rPr>
                <w:b/>
              </w:rPr>
            </w:pPr>
            <w:r w:rsidRPr="00E86934">
              <w:rPr>
                <w:b/>
              </w:rPr>
              <w:t>E-Mail Ansprechpartner/in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-194081273"/>
            <w:placeholder>
              <w:docPart w:val="DB68BF3A39984BDF925C65BD213781C7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66B9DAE7" w14:textId="77777777" w:rsidR="00366BC4" w:rsidRDefault="00EE51DC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86934" w14:paraId="144CA12B" w14:textId="77777777" w:rsidTr="00D11098">
        <w:tc>
          <w:tcPr>
            <w:tcW w:w="3823" w:type="dxa"/>
          </w:tcPr>
          <w:p w14:paraId="44322B30" w14:textId="4613DFDA" w:rsidR="00E86934" w:rsidRPr="006408EE" w:rsidRDefault="00E86934" w:rsidP="00366BC4">
            <w:r w:rsidRPr="006408EE">
              <w:t>ggf. Webseite</w:t>
            </w:r>
          </w:p>
        </w:tc>
        <w:sdt>
          <w:sdtPr>
            <w:rPr>
              <w:rFonts w:ascii="Helvetica" w:hAnsi="Helvetica" w:cs="Helvetica"/>
              <w:sz w:val="24"/>
              <w:szCs w:val="24"/>
            </w:rPr>
            <w:id w:val="1649784068"/>
            <w:placeholder>
              <w:docPart w:val="8D501BE7DE394A0894489ED55872BEFE"/>
            </w:placeholder>
            <w:showingPlcHdr/>
            <w:text/>
          </w:sdtPr>
          <w:sdtEndPr/>
          <w:sdtContent>
            <w:tc>
              <w:tcPr>
                <w:tcW w:w="5357" w:type="dxa"/>
              </w:tcPr>
              <w:p w14:paraId="53AFA4A8" w14:textId="663F86C8" w:rsidR="00E86934" w:rsidRDefault="00D11098" w:rsidP="00D11098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66B9DAE9" w14:textId="77777777" w:rsidR="00366BC4" w:rsidRPr="00C57123" w:rsidRDefault="00366BC4" w:rsidP="00C57123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C4395" w14:paraId="66B9DAEC" w14:textId="77777777" w:rsidTr="00152B2B">
        <w:tc>
          <w:tcPr>
            <w:tcW w:w="9212" w:type="dxa"/>
          </w:tcPr>
          <w:p w14:paraId="66B9DAEA" w14:textId="68745C39" w:rsidR="00172514" w:rsidRDefault="00FF389E" w:rsidP="0013793F">
            <w:pPr>
              <w:rPr>
                <w:rFonts w:ascii="Helvetica" w:hAnsi="Helvetica" w:cs="Helvetica"/>
                <w:sz w:val="24"/>
                <w:szCs w:val="24"/>
              </w:rPr>
            </w:pPr>
            <w:r w:rsidRPr="00FF389E">
              <w:rPr>
                <w:rFonts w:ascii="Helvetica" w:hAnsi="Helvetica" w:cs="Helvetica"/>
                <w:sz w:val="24"/>
                <w:szCs w:val="24"/>
              </w:rPr>
              <w:t>Wir würden gern folgende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 </w:t>
            </w:r>
            <w:r w:rsidR="008C4395" w:rsidRPr="008557B0">
              <w:rPr>
                <w:rFonts w:ascii="Helvetica" w:hAnsi="Helvetica" w:cs="Helvetica"/>
                <w:b/>
                <w:sz w:val="24"/>
                <w:szCs w:val="24"/>
              </w:rPr>
              <w:t>Produkte</w:t>
            </w:r>
            <w:r w:rsidR="00226788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  <w:r w:rsidR="008C4395" w:rsidRPr="00226788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und/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 xml:space="preserve">oder </w:t>
            </w:r>
            <w:r w:rsidR="008C4395" w:rsidRPr="008557B0">
              <w:rPr>
                <w:rFonts w:ascii="Helvetica" w:hAnsi="Helvetica" w:cs="Helvetica"/>
                <w:b/>
                <w:sz w:val="24"/>
                <w:szCs w:val="24"/>
              </w:rPr>
              <w:t>Dienstleistungen</w:t>
            </w:r>
            <w:r w:rsidR="00210209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  <w:r w:rsidR="008C4395" w:rsidRPr="00226788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8300C8" w:rsidRPr="008300C8">
              <w:rPr>
                <w:rFonts w:ascii="Helvetica" w:hAnsi="Helvetica" w:cs="Helvetica"/>
                <w:sz w:val="24"/>
                <w:szCs w:val="24"/>
              </w:rPr>
              <w:t xml:space="preserve">im Rahmen der Thüringen-Präsentation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 xml:space="preserve">auf der 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Internationalen </w:t>
            </w:r>
            <w:r w:rsidR="008300C8">
              <w:rPr>
                <w:rFonts w:ascii="Helvetica" w:hAnsi="Helvetica" w:cs="Helvetica"/>
                <w:sz w:val="24"/>
                <w:szCs w:val="24"/>
              </w:rPr>
              <w:t>Grünen Woche 20</w:t>
            </w:r>
            <w:r w:rsidR="00275283">
              <w:rPr>
                <w:rFonts w:ascii="Helvetica" w:hAnsi="Helvetica" w:cs="Helvetica"/>
                <w:sz w:val="24"/>
                <w:szCs w:val="24"/>
              </w:rPr>
              <w:t>23</w:t>
            </w:r>
            <w:r w:rsidR="0013793F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8C4395" w:rsidRPr="008C4395">
              <w:rPr>
                <w:rFonts w:ascii="Helvetica" w:hAnsi="Helvetica" w:cs="Helvetica"/>
                <w:sz w:val="24"/>
                <w:szCs w:val="24"/>
              </w:rPr>
              <w:t>präsentier</w:t>
            </w:r>
            <w:r>
              <w:rPr>
                <w:rFonts w:ascii="Helvetica" w:hAnsi="Helvetica" w:cs="Helvetica"/>
                <w:sz w:val="24"/>
                <w:szCs w:val="24"/>
              </w:rPr>
              <w:t>en:</w:t>
            </w:r>
            <w:r w:rsidR="008C4395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  <w:p w14:paraId="66B9DAEB" w14:textId="77777777" w:rsidR="009127B5" w:rsidRPr="00172514" w:rsidRDefault="009127B5" w:rsidP="00FF389E">
            <w:pPr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8C4395" w14:paraId="66B9DAF0" w14:textId="77777777" w:rsidTr="00152B2B">
        <w:tc>
          <w:tcPr>
            <w:tcW w:w="9212" w:type="dxa"/>
          </w:tcPr>
          <w:sdt>
            <w:sdtPr>
              <w:rPr>
                <w:rFonts w:ascii="Helvetica" w:hAnsi="Helvetica" w:cs="Helvetica"/>
                <w:sz w:val="24"/>
                <w:szCs w:val="24"/>
              </w:rPr>
              <w:id w:val="82657536"/>
              <w:placeholder>
                <w:docPart w:val="4B8C70A95B614C68A6ADC7113DB606F4"/>
              </w:placeholder>
              <w:showingPlcHdr/>
              <w:text/>
            </w:sdtPr>
            <w:sdtEndPr/>
            <w:sdtContent>
              <w:p w14:paraId="66B9DAED" w14:textId="77777777" w:rsidR="008C4395" w:rsidRDefault="00210209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6B9DAEE" w14:textId="77777777" w:rsidR="00C57123" w:rsidRPr="002076FD" w:rsidRDefault="00C57123" w:rsidP="00210209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AEF" w14:textId="4177DD20" w:rsidR="00210209" w:rsidRDefault="00334C06" w:rsidP="00152B2B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>Bitte die zu präsentierenden Produkt- bzw. Dienstleistungs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arten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210209" w:rsidRPr="00172514">
              <w:rPr>
                <w:rFonts w:ascii="Helvetica" w:hAnsi="Helvetica" w:cs="Helvetica"/>
                <w:i/>
                <w:sz w:val="16"/>
                <w:szCs w:val="16"/>
              </w:rPr>
              <w:t>konkret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210209" w:rsidRPr="00172514">
              <w:rPr>
                <w:rFonts w:ascii="Helvetica" w:hAnsi="Helvetica" w:cs="Helvetica"/>
                <w:i/>
                <w:sz w:val="16"/>
                <w:szCs w:val="16"/>
              </w:rPr>
              <w:t>vollständig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benennen</w:t>
            </w:r>
            <w:r w:rsidR="00C57123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>z.B. „Bier und Saft aus der Region“, nicht aber „alkoholische und nichtalkoholische Getränke</w:t>
            </w:r>
            <w:r w:rsidR="004C015F">
              <w:rPr>
                <w:rFonts w:ascii="Helvetica" w:hAnsi="Helvetica" w:cs="Helvetica"/>
                <w:sz w:val="16"/>
                <w:szCs w:val="16"/>
              </w:rPr>
              <w:t>“</w:t>
            </w:r>
            <w:r w:rsidR="00210209">
              <w:rPr>
                <w:rFonts w:ascii="Helvetica" w:hAnsi="Helvetica" w:cs="Helvetica"/>
                <w:sz w:val="16"/>
                <w:szCs w:val="16"/>
              </w:rPr>
              <w:t>.</w:t>
            </w:r>
            <w:r w:rsidR="00210209" w:rsidRPr="0017251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Bitte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Ihre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>Innovationen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152B2B">
              <w:rPr>
                <w:rFonts w:ascii="Helvetica" w:hAnsi="Helvetica" w:cs="Helvetica"/>
                <w:sz w:val="16"/>
                <w:szCs w:val="16"/>
              </w:rPr>
              <w:t xml:space="preserve">mit „neu“ </w:t>
            </w:r>
            <w:r w:rsidR="00364874">
              <w:rPr>
                <w:rFonts w:ascii="Helvetica" w:hAnsi="Helvetica" w:cs="Helvetica"/>
                <w:sz w:val="16"/>
                <w:szCs w:val="16"/>
              </w:rPr>
              <w:t>kennzeichnen.</w:t>
            </w:r>
          </w:p>
        </w:tc>
      </w:tr>
    </w:tbl>
    <w:p w14:paraId="66B9DAF1" w14:textId="77777777" w:rsidR="001E0093" w:rsidRPr="00C57123" w:rsidRDefault="001E0093" w:rsidP="00C57123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w:rsidR="001E0093" w14:paraId="66B9DAF5" w14:textId="77777777" w:rsidTr="00152B2B">
        <w:tc>
          <w:tcPr>
            <w:tcW w:w="9212" w:type="dxa"/>
            <w:gridSpan w:val="2"/>
            <w:tcBorders>
              <w:bottom w:val="nil"/>
            </w:tcBorders>
          </w:tcPr>
          <w:p w14:paraId="66B9DAF2" w14:textId="77777777" w:rsidR="00E00EEA" w:rsidRDefault="001E0093" w:rsidP="001E0093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>Wir benötigen</w:t>
            </w:r>
            <w:r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  <w:p w14:paraId="66B9DAF3" w14:textId="77777777" w:rsidR="00E00EEA" w:rsidRDefault="00CA3235" w:rsidP="001E0093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90898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zum </w:t>
            </w:r>
            <w:r w:rsidR="00E00EEA" w:rsidRPr="00E00EEA">
              <w:rPr>
                <w:rFonts w:ascii="Helvetica" w:hAnsi="Helvetica" w:cs="Helvetica"/>
                <w:b/>
                <w:i/>
                <w:sz w:val="24"/>
                <w:szCs w:val="24"/>
              </w:rPr>
              <w:t>Verkauf</w:t>
            </w:r>
            <w:r w:rsidR="00E00EEA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und/ oder </w:t>
            </w:r>
          </w:p>
          <w:p w14:paraId="66B9DAF4" w14:textId="77777777" w:rsidR="001E0093" w:rsidRDefault="00CA3235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4105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zur </w:t>
            </w:r>
            <w:r w:rsidR="001E0093" w:rsidRPr="00E00EEA">
              <w:rPr>
                <w:rFonts w:ascii="Helvetica" w:hAnsi="Helvetica" w:cs="Helvetica"/>
                <w:b/>
                <w:i/>
                <w:sz w:val="24"/>
                <w:szCs w:val="24"/>
              </w:rPr>
              <w:t>Präsentation</w:t>
            </w:r>
            <w:r w:rsidR="001E0093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AA102F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1E0093" w:rsidRPr="00785784">
              <w:rPr>
                <w:rFonts w:ascii="Helvetica" w:hAnsi="Helvetica" w:cs="Helvetica"/>
                <w:sz w:val="24"/>
                <w:szCs w:val="24"/>
              </w:rPr>
              <w:t>voraussichtlich</w:t>
            </w:r>
            <w:r w:rsidR="001E0093">
              <w:rPr>
                <w:rFonts w:ascii="Helvetica" w:hAnsi="Helvetica" w:cs="Helvetica"/>
                <w:sz w:val="24"/>
                <w:szCs w:val="24"/>
              </w:rPr>
              <w:t xml:space="preserve"> folgende </w:t>
            </w:r>
          </w:p>
        </w:tc>
      </w:tr>
      <w:tr w:rsidR="001E0093" w14:paraId="66B9DAF8" w14:textId="77777777" w:rsidTr="00152B2B">
        <w:tc>
          <w:tcPr>
            <w:tcW w:w="4606" w:type="dxa"/>
            <w:tcBorders>
              <w:top w:val="nil"/>
            </w:tcBorders>
          </w:tcPr>
          <w:p w14:paraId="66B9DAF6" w14:textId="77777777" w:rsidR="001E0093" w:rsidRPr="00E00EEA" w:rsidRDefault="001E0093" w:rsidP="00366BC4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E00EEA">
              <w:rPr>
                <w:rFonts w:ascii="Helvetica" w:hAnsi="Helvetica" w:cs="Helvetica"/>
                <w:b/>
                <w:sz w:val="24"/>
                <w:szCs w:val="24"/>
              </w:rPr>
              <w:t>Standbreite</w:t>
            </w:r>
            <w:r w:rsidR="00553580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</w:p>
        </w:tc>
        <w:tc>
          <w:tcPr>
            <w:tcW w:w="4606" w:type="dxa"/>
            <w:tcBorders>
              <w:top w:val="nil"/>
            </w:tcBorders>
          </w:tcPr>
          <w:p w14:paraId="66B9DAF7" w14:textId="77777777" w:rsidR="001E0093" w:rsidRPr="00E00EEA" w:rsidRDefault="001E0093" w:rsidP="00366BC4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E00EEA">
              <w:rPr>
                <w:rFonts w:ascii="Helvetica" w:hAnsi="Helvetica" w:cs="Helvetica"/>
                <w:b/>
                <w:sz w:val="24"/>
                <w:szCs w:val="24"/>
              </w:rPr>
              <w:t>Standtiefe</w:t>
            </w:r>
            <w:r w:rsidR="00553580" w:rsidRPr="00226788">
              <w:rPr>
                <w:rFonts w:ascii="Helvetica" w:hAnsi="Helvetica" w:cs="Helvetica"/>
                <w:sz w:val="24"/>
                <w:szCs w:val="24"/>
              </w:rPr>
              <w:t>*</w:t>
            </w:r>
          </w:p>
        </w:tc>
      </w:tr>
      <w:tr w:rsidR="001E0093" w14:paraId="66B9DAFF" w14:textId="77777777" w:rsidTr="00152B2B">
        <w:tc>
          <w:tcPr>
            <w:tcW w:w="4606" w:type="dxa"/>
            <w:tcBorders>
              <w:bottom w:val="nil"/>
            </w:tcBorders>
          </w:tcPr>
          <w:p w14:paraId="66B9DAF9" w14:textId="25E54FD0" w:rsidR="00E00EEA" w:rsidRDefault="00CA3235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59767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34B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B14193">
              <w:rPr>
                <w:rFonts w:ascii="Helvetica" w:hAnsi="Helvetica" w:cs="Helvetica"/>
                <w:sz w:val="24"/>
                <w:szCs w:val="24"/>
              </w:rPr>
              <w:t>ca. 1,5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 bis 2,5 m Breite </w:t>
            </w:r>
          </w:p>
          <w:p w14:paraId="66B9DAFA" w14:textId="77777777" w:rsidR="00E00EEA" w:rsidRPr="00785784" w:rsidRDefault="00CA3235" w:rsidP="00E00EEA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05643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EEA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ca. </w:t>
            </w:r>
            <w:r w:rsidR="00AA102F">
              <w:rPr>
                <w:rFonts w:ascii="Helvetica" w:hAnsi="Helvetica" w:cs="Helvetica"/>
                <w:sz w:val="24"/>
                <w:szCs w:val="24"/>
              </w:rPr>
              <w:t xml:space="preserve">2,5 bis </w:t>
            </w:r>
            <w:r w:rsidR="00E00EEA">
              <w:rPr>
                <w:rFonts w:ascii="Helvetica" w:hAnsi="Helvetica" w:cs="Helvetica"/>
                <w:sz w:val="24"/>
                <w:szCs w:val="24"/>
              </w:rPr>
              <w:t xml:space="preserve">3,5 m Breite </w:t>
            </w:r>
          </w:p>
          <w:p w14:paraId="66B9DAFB" w14:textId="2970E055" w:rsidR="001E0093" w:rsidRDefault="00CA3235" w:rsidP="00275283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-157757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AA102F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275283">
              <w:rPr>
                <w:rFonts w:ascii="Helvetica" w:hAnsi="Helvetica" w:cs="Helvetica"/>
                <w:sz w:val="24"/>
                <w:szCs w:val="24"/>
              </w:rPr>
              <w:t>Counter/Sondermaße, s. Angaben</w:t>
            </w:r>
            <w:r w:rsidR="002075CC">
              <w:rPr>
                <w:rFonts w:ascii="Helvetica" w:hAnsi="Helvetica" w:cs="Helvetica"/>
                <w:sz w:val="24"/>
                <w:szCs w:val="24"/>
              </w:rPr>
              <w:t xml:space="preserve">  </w:t>
            </w:r>
            <w:r w:rsidR="00033FB9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tcBorders>
              <w:bottom w:val="nil"/>
            </w:tcBorders>
          </w:tcPr>
          <w:p w14:paraId="66B9DAFC" w14:textId="77777777" w:rsidR="00965A76" w:rsidRDefault="00CA3235" w:rsidP="00965A76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178268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965A76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315C5A">
              <w:rPr>
                <w:rFonts w:ascii="Helvetica" w:hAnsi="Helvetica" w:cs="Helvetica"/>
                <w:sz w:val="24"/>
                <w:szCs w:val="24"/>
              </w:rPr>
              <w:t xml:space="preserve">bis </w:t>
            </w:r>
            <w:r w:rsidR="00965A76">
              <w:rPr>
                <w:rFonts w:ascii="Helvetica" w:hAnsi="Helvetica" w:cs="Helvetica"/>
                <w:sz w:val="24"/>
                <w:szCs w:val="24"/>
              </w:rPr>
              <w:t xml:space="preserve">maximal 2,0 m Tiefe </w:t>
            </w:r>
          </w:p>
          <w:p w14:paraId="66B9DAFD" w14:textId="77777777" w:rsidR="005528A9" w:rsidRDefault="00CA3235" w:rsidP="00BF0ABC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MS Gothic" w:hint="eastAsia"/>
                  <w:sz w:val="24"/>
                  <w:szCs w:val="24"/>
                </w:rPr>
                <w:id w:val="-3697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="002076FD">
              <w:rPr>
                <w:rFonts w:ascii="MS Gothic" w:eastAsia="MS Gothic" w:hAnsi="MS Gothic" w:cs="MS Gothic"/>
                <w:sz w:val="24"/>
                <w:szCs w:val="24"/>
              </w:rPr>
              <w:t xml:space="preserve"> </w:t>
            </w:r>
            <w:r w:rsidR="002076FD">
              <w:rPr>
                <w:rFonts w:ascii="Helvetica" w:hAnsi="Helvetica" w:cs="Helvetica"/>
                <w:sz w:val="24"/>
                <w:szCs w:val="24"/>
              </w:rPr>
              <w:t xml:space="preserve">mehr als 2,0 m Tiefe </w:t>
            </w:r>
          </w:p>
          <w:p w14:paraId="66B9DAFE" w14:textId="47D4764E" w:rsidR="002075CC" w:rsidRDefault="00CA3235" w:rsidP="00BF0ABC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66900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5CC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2075CC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275283">
              <w:rPr>
                <w:rFonts w:ascii="Helvetica" w:hAnsi="Helvetica" w:cs="Helvetica"/>
                <w:sz w:val="24"/>
                <w:szCs w:val="24"/>
              </w:rPr>
              <w:t>Counter/</w:t>
            </w:r>
            <w:r w:rsidR="002075CC">
              <w:rPr>
                <w:rFonts w:ascii="Helvetica" w:hAnsi="Helvetica" w:cs="Helvetica"/>
                <w:sz w:val="24"/>
                <w:szCs w:val="24"/>
              </w:rPr>
              <w:t>Sondermaße, siehe Angaben</w:t>
            </w:r>
          </w:p>
        </w:tc>
      </w:tr>
      <w:tr w:rsidR="00553580" w14:paraId="66B9DB05" w14:textId="77777777" w:rsidTr="00152B2B">
        <w:tc>
          <w:tcPr>
            <w:tcW w:w="9212" w:type="dxa"/>
            <w:gridSpan w:val="2"/>
            <w:tcBorders>
              <w:top w:val="nil"/>
            </w:tcBorders>
          </w:tcPr>
          <w:p w14:paraId="66B9DB00" w14:textId="77777777" w:rsidR="00302C94" w:rsidRDefault="00302C94" w:rsidP="00B31445">
            <w:pPr>
              <w:rPr>
                <w:rFonts w:ascii="Helvetica" w:hAnsi="Helvetica" w:cs="Helvetica"/>
                <w:sz w:val="16"/>
                <w:szCs w:val="16"/>
              </w:rPr>
            </w:pPr>
          </w:p>
          <w:p w14:paraId="66B9DB01" w14:textId="77777777" w:rsidR="002075CC" w:rsidRPr="002075CC" w:rsidRDefault="002075CC" w:rsidP="00F87CA3">
            <w:pPr>
              <w:rPr>
                <w:rFonts w:ascii="Helvetica" w:hAnsi="Helvetica" w:cs="Helvetica"/>
                <w:sz w:val="24"/>
                <w:szCs w:val="24"/>
              </w:rPr>
            </w:pPr>
            <w:r w:rsidRPr="002075CC">
              <w:rPr>
                <w:rFonts w:ascii="Helvetica" w:hAnsi="Helvetica" w:cs="Helvetica"/>
                <w:sz w:val="24"/>
                <w:szCs w:val="24"/>
              </w:rPr>
              <w:t>Angaben zu Sondermaßen</w:t>
            </w:r>
            <w:r>
              <w:rPr>
                <w:rFonts w:ascii="Helvetica" w:hAnsi="Helvetica" w:cs="Helvetica"/>
                <w:sz w:val="24"/>
                <w:szCs w:val="24"/>
              </w:rPr>
              <w:t>:</w:t>
            </w:r>
          </w:p>
          <w:sdt>
            <w:sdtPr>
              <w:rPr>
                <w:rFonts w:ascii="Helvetica" w:hAnsi="Helvetica" w:cs="Helvetica"/>
                <w:sz w:val="16"/>
                <w:szCs w:val="16"/>
              </w:rPr>
              <w:id w:val="-1444305426"/>
              <w:showingPlcHdr/>
              <w:text/>
            </w:sdtPr>
            <w:sdtEndPr/>
            <w:sdtContent>
              <w:p w14:paraId="66B9DB02" w14:textId="77777777" w:rsidR="002075CC" w:rsidRDefault="002075CC" w:rsidP="00F87CA3">
                <w:pPr>
                  <w:rPr>
                    <w:rFonts w:ascii="Helvetica" w:hAnsi="Helvetica" w:cs="Helvetica"/>
                    <w:sz w:val="16"/>
                    <w:szCs w:val="16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14:paraId="66B9DB03" w14:textId="77777777" w:rsidR="002075CC" w:rsidRPr="002076FD" w:rsidRDefault="002075CC" w:rsidP="00F87CA3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B04" w14:textId="77777777" w:rsidR="00553580" w:rsidRDefault="00334C06" w:rsidP="00585B28">
            <w:pPr>
              <w:rPr>
                <w:rFonts w:ascii="MS Gothic" w:eastAsia="MS Gothic" w:hAnsi="MS Gothic" w:cs="MS Gothic"/>
                <w:sz w:val="24"/>
                <w:szCs w:val="24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Diese Angaben dienen </w:t>
            </w:r>
            <w:r w:rsidR="00B31445">
              <w:rPr>
                <w:rFonts w:ascii="Helvetica" w:hAnsi="Helvetica" w:cs="Helvetica"/>
                <w:sz w:val="16"/>
                <w:szCs w:val="16"/>
              </w:rPr>
              <w:t>dem Auswahlverfahren und der Vorplanung. D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ie </w:t>
            </w:r>
            <w:r w:rsidR="00553580" w:rsidRPr="002F4F93">
              <w:rPr>
                <w:rFonts w:ascii="Helvetica" w:hAnsi="Helvetica" w:cs="Helvetica"/>
                <w:i/>
                <w:sz w:val="16"/>
                <w:szCs w:val="16"/>
              </w:rPr>
              <w:t>genauen Standgrößen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 werden bei Berücksichtigung der Bewerbung 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unter Würdigung der </w:t>
            </w:r>
            <w:r w:rsidR="00F87CA3" w:rsidRPr="00B37E6D">
              <w:rPr>
                <w:rFonts w:ascii="Helvetica" w:hAnsi="Helvetica" w:cs="Helvetica"/>
                <w:i/>
                <w:sz w:val="16"/>
                <w:szCs w:val="16"/>
              </w:rPr>
              <w:t>Nachfragesituation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>des räumlich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technisch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sowie </w:t>
            </w:r>
            <w:r w:rsidR="00F87CA3">
              <w:rPr>
                <w:rFonts w:ascii="Helvetica" w:hAnsi="Helvetica" w:cs="Helvetica"/>
                <w:sz w:val="16"/>
                <w:szCs w:val="16"/>
              </w:rPr>
              <w:t xml:space="preserve">konzeptionell 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 xml:space="preserve">Möglichen </w:t>
            </w:r>
            <w:r w:rsidR="00B31445">
              <w:rPr>
                <w:rFonts w:ascii="Helvetica" w:hAnsi="Helvetica" w:cs="Helvetica"/>
                <w:sz w:val="16"/>
                <w:szCs w:val="16"/>
              </w:rPr>
              <w:t xml:space="preserve">berücksichtigt und </w:t>
            </w:r>
            <w:r w:rsidR="00553580" w:rsidRPr="00B37E6D">
              <w:rPr>
                <w:rFonts w:ascii="Helvetica" w:hAnsi="Helvetica" w:cs="Helvetica"/>
                <w:i/>
                <w:sz w:val="16"/>
                <w:szCs w:val="16"/>
              </w:rPr>
              <w:t xml:space="preserve">individuell </w:t>
            </w:r>
            <w:r w:rsidR="00B31445" w:rsidRPr="00B37E6D">
              <w:rPr>
                <w:rFonts w:ascii="Helvetica" w:hAnsi="Helvetica" w:cs="Helvetica"/>
                <w:i/>
                <w:sz w:val="16"/>
                <w:szCs w:val="16"/>
              </w:rPr>
              <w:t>abgestimmt</w:t>
            </w:r>
            <w:r w:rsidR="00553580">
              <w:rPr>
                <w:rFonts w:ascii="Helvetica" w:hAnsi="Helvetica" w:cs="Helvetica"/>
                <w:sz w:val="16"/>
                <w:szCs w:val="16"/>
              </w:rPr>
              <w:t>.</w:t>
            </w:r>
            <w:r w:rsidR="00107472">
              <w:rPr>
                <w:rFonts w:ascii="Helvetica" w:hAnsi="Helvetica" w:cs="Helvetica"/>
                <w:sz w:val="16"/>
                <w:szCs w:val="16"/>
              </w:rPr>
              <w:t xml:space="preserve">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Der Veranstalter behält es sich vor, </w:t>
            </w:r>
            <w:r w:rsidR="009E48E0">
              <w:rPr>
                <w:rFonts w:ascii="Helvetica" w:hAnsi="Helvetica" w:cs="Helvetica"/>
                <w:sz w:val="16"/>
                <w:szCs w:val="16"/>
              </w:rPr>
              <w:t xml:space="preserve">nach näherer Absprache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für Sondermaße und Premiumstandplätze </w:t>
            </w:r>
            <w:r w:rsidR="00585B28">
              <w:rPr>
                <w:rFonts w:ascii="Helvetica" w:hAnsi="Helvetica" w:cs="Helvetica"/>
                <w:sz w:val="16"/>
                <w:szCs w:val="16"/>
              </w:rPr>
              <w:t xml:space="preserve">eine angemessen erhöhte 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>Teilnahmegebühr</w:t>
            </w:r>
            <w:r w:rsidR="00585B28">
              <w:rPr>
                <w:rFonts w:ascii="Helvetica" w:hAnsi="Helvetica" w:cs="Helvetica"/>
                <w:sz w:val="16"/>
                <w:szCs w:val="16"/>
              </w:rPr>
              <w:t xml:space="preserve"> anzusetzen</w:t>
            </w:r>
            <w:r w:rsidR="00B37E6D">
              <w:rPr>
                <w:rFonts w:ascii="Helvetica" w:hAnsi="Helvetica" w:cs="Helvetica"/>
                <w:sz w:val="16"/>
                <w:szCs w:val="16"/>
              </w:rPr>
              <w:t xml:space="preserve">.  </w:t>
            </w:r>
          </w:p>
        </w:tc>
      </w:tr>
    </w:tbl>
    <w:p w14:paraId="66B9DB06" w14:textId="77777777" w:rsidR="00785784" w:rsidRPr="005F7FF6" w:rsidRDefault="00785784" w:rsidP="00226788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557B0" w14:paraId="66B9DB08" w14:textId="77777777" w:rsidTr="002076FD">
        <w:trPr>
          <w:trHeight w:val="460"/>
        </w:trPr>
        <w:tc>
          <w:tcPr>
            <w:tcW w:w="9212" w:type="dxa"/>
          </w:tcPr>
          <w:p w14:paraId="66B9DB07" w14:textId="77777777" w:rsidR="008557B0" w:rsidRPr="002076FD" w:rsidRDefault="00107472" w:rsidP="00AF53B3">
            <w:pPr>
              <w:rPr>
                <w:rFonts w:ascii="Helvetica" w:hAnsi="Helvetica" w:cs="Helvetica"/>
                <w:b/>
                <w:sz w:val="24"/>
                <w:szCs w:val="24"/>
              </w:rPr>
            </w:pPr>
            <w:r w:rsidRPr="00107472">
              <w:rPr>
                <w:rFonts w:ascii="Helvetica" w:hAnsi="Helvetica" w:cs="Helvetica"/>
                <w:sz w:val="24"/>
                <w:szCs w:val="24"/>
              </w:rPr>
              <w:t>Wir benötigen folgende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 </w:t>
            </w:r>
            <w:r w:rsidR="00396900">
              <w:rPr>
                <w:rFonts w:ascii="Helvetica" w:hAnsi="Helvetica" w:cs="Helvetica"/>
                <w:b/>
                <w:sz w:val="24"/>
                <w:szCs w:val="24"/>
              </w:rPr>
              <w:t>Ausstattung</w:t>
            </w:r>
            <w:r>
              <w:rPr>
                <w:rFonts w:ascii="Helvetica" w:hAnsi="Helvetica" w:cs="Helvetica"/>
                <w:b/>
                <w:sz w:val="24"/>
                <w:szCs w:val="24"/>
              </w:rPr>
              <w:t xml:space="preserve">: </w:t>
            </w:r>
          </w:p>
        </w:tc>
      </w:tr>
      <w:tr w:rsidR="008557B0" w14:paraId="66B9DB0F" w14:textId="77777777" w:rsidTr="005528A9">
        <w:tc>
          <w:tcPr>
            <w:tcW w:w="9212" w:type="dxa"/>
          </w:tcPr>
          <w:p w14:paraId="66B9DB09" w14:textId="77777777" w:rsidR="00364874" w:rsidRDefault="00CA3235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18367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Lager</w:t>
            </w:r>
            <w:r w:rsidR="00DF0E4A">
              <w:rPr>
                <w:rFonts w:ascii="Helvetica" w:hAnsi="Helvetica" w:cs="Helvetica"/>
                <w:sz w:val="24"/>
                <w:szCs w:val="24"/>
              </w:rPr>
              <w:t>raum</w:t>
            </w:r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mit</w:t>
            </w:r>
            <w:r w:rsidR="00DF0E4A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270349749"/>
                <w:showingPlcHdr/>
                <w:text/>
              </w:sdtPr>
              <w:sdtEndPr/>
              <w:sdtContent>
                <w:r w:rsidR="007C1682" w:rsidRPr="006D1D64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36487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5528A9">
              <w:rPr>
                <w:rFonts w:ascii="Helvetica" w:hAnsi="Helvetica" w:cs="Helvetica"/>
                <w:sz w:val="24"/>
                <w:szCs w:val="24"/>
              </w:rPr>
              <w:t xml:space="preserve">m² </w:t>
            </w:r>
            <w:r w:rsidR="00B37E6D">
              <w:rPr>
                <w:rFonts w:ascii="Helvetica" w:hAnsi="Helvetica" w:cs="Helvetica"/>
                <w:sz w:val="24"/>
                <w:szCs w:val="24"/>
              </w:rPr>
              <w:t>Mindestf</w:t>
            </w:r>
            <w:r w:rsidR="009E48E0">
              <w:rPr>
                <w:rFonts w:ascii="Helvetica" w:hAnsi="Helvetica" w:cs="Helvetica"/>
                <w:sz w:val="24"/>
                <w:szCs w:val="24"/>
              </w:rPr>
              <w:t>läche</w:t>
            </w:r>
          </w:p>
          <w:p w14:paraId="66B9DB0A" w14:textId="77777777" w:rsidR="002076FD" w:rsidRDefault="00CA3235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19535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6FD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2076FD">
              <w:rPr>
                <w:rFonts w:ascii="Helvetica" w:hAnsi="Helvetica" w:cs="Helvetica"/>
                <w:sz w:val="24"/>
                <w:szCs w:val="24"/>
              </w:rPr>
              <w:t xml:space="preserve"> Container-/ LKW-Stellplatz</w:t>
            </w:r>
          </w:p>
          <w:p w14:paraId="66B9DB0B" w14:textId="77777777" w:rsidR="006F198E" w:rsidRDefault="00CA3235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-88757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6B2">
                  <w:rPr>
                    <w:rFonts w:ascii="MS Gothic" w:eastAsia="MS Gothic" w:hAnsi="MS Gothic" w:cs="Helvetica" w:hint="eastAsia"/>
                    <w:sz w:val="24"/>
                    <w:szCs w:val="24"/>
                  </w:rPr>
                  <w:t>☐</w:t>
                </w:r>
              </w:sdtContent>
            </w:sdt>
            <w:r w:rsidR="00F655A1" w:rsidRPr="00785784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="00396900">
              <w:rPr>
                <w:rFonts w:ascii="Helvetica" w:hAnsi="Helvetica" w:cs="Helvetica"/>
                <w:sz w:val="24"/>
                <w:szCs w:val="24"/>
              </w:rPr>
              <w:t xml:space="preserve">folgende </w:t>
            </w:r>
            <w:r w:rsidR="00B16CC4">
              <w:rPr>
                <w:rFonts w:ascii="Helvetica" w:hAnsi="Helvetica" w:cs="Helvetica"/>
                <w:sz w:val="24"/>
                <w:szCs w:val="24"/>
              </w:rPr>
              <w:t>Sonderausstattung</w:t>
            </w:r>
            <w:r w:rsidR="006F198E">
              <w:rPr>
                <w:rFonts w:ascii="Helvetica" w:hAnsi="Helvetica" w:cs="Helvetica"/>
                <w:sz w:val="24"/>
                <w:szCs w:val="24"/>
              </w:rPr>
              <w:t>*</w:t>
            </w:r>
            <w:r w:rsidR="00396900">
              <w:rPr>
                <w:rFonts w:ascii="Helvetica" w:hAnsi="Helvetica" w:cs="Helvetica"/>
                <w:sz w:val="24"/>
                <w:szCs w:val="24"/>
              </w:rPr>
              <w:t>:</w:t>
            </w:r>
          </w:p>
          <w:p w14:paraId="66B9DB0C" w14:textId="77777777" w:rsidR="008557B0" w:rsidRDefault="00396900" w:rsidP="00F655A1">
            <w:pPr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sdt>
              <w:sdtPr>
                <w:rPr>
                  <w:rFonts w:ascii="Helvetica" w:hAnsi="Helvetica" w:cs="Helvetica"/>
                  <w:sz w:val="24"/>
                  <w:szCs w:val="24"/>
                </w:rPr>
                <w:id w:val="284168016"/>
                <w:showingPlcHdr/>
                <w:text/>
              </w:sdtPr>
              <w:sdtEndPr/>
              <w:sdtContent>
                <w:r w:rsidR="006F198E" w:rsidRPr="006D1D64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14:paraId="66B9DB0D" w14:textId="77777777" w:rsidR="002076FD" w:rsidRPr="002076FD" w:rsidRDefault="002076FD" w:rsidP="002F4F93">
            <w:pPr>
              <w:rPr>
                <w:rFonts w:ascii="Helvetica" w:hAnsi="Helvetica" w:cs="Helvetica"/>
                <w:sz w:val="12"/>
                <w:szCs w:val="12"/>
              </w:rPr>
            </w:pPr>
          </w:p>
          <w:p w14:paraId="66B9DB0E" w14:textId="77777777" w:rsidR="00107472" w:rsidRPr="00334C06" w:rsidRDefault="00334C06" w:rsidP="002F4F93">
            <w:pPr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t>*</w:t>
            </w:r>
            <w:r w:rsidR="006F198E" w:rsidRPr="00334C06">
              <w:rPr>
                <w:rFonts w:ascii="Helvetica" w:hAnsi="Helvetica" w:cs="Helvetica"/>
                <w:sz w:val="16"/>
                <w:szCs w:val="16"/>
              </w:rPr>
              <w:t xml:space="preserve">Bitte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d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en gewünschten </w:t>
            </w:r>
            <w:r w:rsidR="004755A1" w:rsidRPr="004755A1">
              <w:rPr>
                <w:rFonts w:ascii="Helvetica" w:hAnsi="Helvetica" w:cs="Helvetica"/>
                <w:i/>
                <w:sz w:val="16"/>
                <w:szCs w:val="16"/>
              </w:rPr>
              <w:t>Standort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und die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 xml:space="preserve">jeweilige </w:t>
            </w:r>
            <w:r w:rsidR="00DF58AE" w:rsidRPr="004755A1">
              <w:rPr>
                <w:rFonts w:ascii="Helvetica" w:hAnsi="Helvetica" w:cs="Helvetica"/>
                <w:i/>
                <w:sz w:val="16"/>
                <w:szCs w:val="16"/>
              </w:rPr>
              <w:t>Geräteart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und </w:t>
            </w:r>
            <w:r w:rsidR="00B42791" w:rsidRPr="004755A1">
              <w:rPr>
                <w:rFonts w:ascii="Helvetica" w:hAnsi="Helvetica" w:cs="Helvetica"/>
                <w:i/>
                <w:sz w:val="16"/>
                <w:szCs w:val="16"/>
              </w:rPr>
              <w:t>–anzahl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 angeben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>, z.B. „Ausstellungsstand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: </w:t>
            </w:r>
            <w:r w:rsidR="00B42791">
              <w:rPr>
                <w:rFonts w:ascii="Helvetica" w:hAnsi="Helvetica" w:cs="Helvetica"/>
                <w:sz w:val="16"/>
                <w:szCs w:val="16"/>
              </w:rPr>
              <w:t xml:space="preserve">1x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Tresen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 xml:space="preserve">, </w:t>
            </w:r>
            <w:r w:rsidR="00B42791">
              <w:rPr>
                <w:rFonts w:ascii="Helvetica" w:hAnsi="Helvetica" w:cs="Helvetica"/>
                <w:sz w:val="16"/>
                <w:szCs w:val="16"/>
              </w:rPr>
              <w:t>1x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 xml:space="preserve"> Zapfanlage, 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>1x Grill, 1x Backofen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 xml:space="preserve"> / </w:t>
            </w:r>
            <w:r w:rsidR="004755A1">
              <w:rPr>
                <w:rFonts w:ascii="Helvetica" w:hAnsi="Helvetica" w:cs="Helvetica"/>
                <w:sz w:val="16"/>
                <w:szCs w:val="16"/>
              </w:rPr>
              <w:t xml:space="preserve">Lagerbereich: 2x </w:t>
            </w:r>
            <w:r w:rsidR="00DF58AE" w:rsidRPr="00334C06">
              <w:rPr>
                <w:rFonts w:ascii="Helvetica" w:hAnsi="Helvetica" w:cs="Helvetica"/>
                <w:sz w:val="16"/>
                <w:szCs w:val="16"/>
              </w:rPr>
              <w:t>Kühlschrank</w:t>
            </w:r>
            <w:r w:rsidR="00F91822">
              <w:rPr>
                <w:rFonts w:ascii="Helvetica" w:hAnsi="Helvetica" w:cs="Helvetica"/>
                <w:sz w:val="16"/>
                <w:szCs w:val="16"/>
              </w:rPr>
              <w:t>“.</w:t>
            </w:r>
          </w:p>
        </w:tc>
      </w:tr>
    </w:tbl>
    <w:p w14:paraId="66B9DB10" w14:textId="77777777" w:rsidR="00785784" w:rsidRPr="00D11098" w:rsidRDefault="00785784" w:rsidP="00226788">
      <w:pPr>
        <w:spacing w:after="0" w:line="240" w:lineRule="auto"/>
        <w:contextualSpacing/>
        <w:rPr>
          <w:rFonts w:ascii="Helvetica" w:hAnsi="Helvetica" w:cs="Helvetica"/>
          <w:sz w:val="16"/>
          <w:szCs w:val="16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8557B0" w14:paraId="66B9DB12" w14:textId="77777777" w:rsidTr="00152B2B">
        <w:tc>
          <w:tcPr>
            <w:tcW w:w="9212" w:type="dxa"/>
          </w:tcPr>
          <w:p w14:paraId="66B9DB11" w14:textId="75983FDA" w:rsidR="008557B0" w:rsidRDefault="008557B0" w:rsidP="007C1682">
            <w:pPr>
              <w:rPr>
                <w:rFonts w:ascii="Helvetica" w:hAnsi="Helvetica" w:cs="Helvetica"/>
                <w:sz w:val="24"/>
                <w:szCs w:val="24"/>
              </w:rPr>
            </w:pPr>
            <w:r w:rsidRPr="008557B0">
              <w:rPr>
                <w:rFonts w:ascii="Helvetica" w:hAnsi="Helvetica" w:cs="Helvetica"/>
                <w:sz w:val="24"/>
                <w:szCs w:val="24"/>
              </w:rPr>
              <w:t xml:space="preserve">Bitte beschreiben Sie kurz Ihre </w:t>
            </w:r>
            <w:r w:rsidRPr="008557B0">
              <w:rPr>
                <w:rFonts w:ascii="Helvetica" w:hAnsi="Helvetica" w:cs="Helvetica"/>
                <w:b/>
                <w:sz w:val="24"/>
                <w:szCs w:val="24"/>
              </w:rPr>
              <w:t>Erwartungen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 xml:space="preserve">, </w:t>
            </w:r>
            <w:r w:rsidR="007C1682">
              <w:rPr>
                <w:rFonts w:ascii="Helvetica" w:hAnsi="Helvetica" w:cs="Helvetica"/>
                <w:sz w:val="24"/>
                <w:szCs w:val="24"/>
              </w:rPr>
              <w:t xml:space="preserve">welche Sie mit Ihrer Teilnahme 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>an der</w:t>
            </w:r>
            <w:r w:rsidR="007C1682">
              <w:t xml:space="preserve"> </w:t>
            </w:r>
            <w:r w:rsidR="007C1682" w:rsidRPr="007C1682">
              <w:rPr>
                <w:rFonts w:ascii="Helvetica" w:hAnsi="Helvetica" w:cs="Helvetica"/>
                <w:sz w:val="24"/>
                <w:szCs w:val="24"/>
              </w:rPr>
              <w:t xml:space="preserve">Thüringen-Präsentation auf der Internationalen Grünen Woche </w:t>
            </w:r>
            <w:r w:rsidR="006A4189">
              <w:rPr>
                <w:rFonts w:ascii="Helvetica" w:hAnsi="Helvetica" w:cs="Helvetica"/>
                <w:sz w:val="24"/>
                <w:szCs w:val="24"/>
              </w:rPr>
              <w:t>20</w:t>
            </w:r>
            <w:r w:rsidR="00E86934">
              <w:rPr>
                <w:rFonts w:ascii="Helvetica" w:hAnsi="Helvetica" w:cs="Helvetica"/>
                <w:sz w:val="24"/>
                <w:szCs w:val="24"/>
              </w:rPr>
              <w:t>23</w:t>
            </w:r>
            <w:r w:rsidR="006A4189">
              <w:rPr>
                <w:rFonts w:ascii="Helvetica" w:hAnsi="Helvetica" w:cs="Helvetica"/>
                <w:sz w:val="24"/>
                <w:szCs w:val="24"/>
              </w:rPr>
              <w:t xml:space="preserve"> </w:t>
            </w:r>
            <w:r w:rsidRPr="008557B0">
              <w:rPr>
                <w:rFonts w:ascii="Helvetica" w:hAnsi="Helvetica" w:cs="Helvetica"/>
                <w:sz w:val="24"/>
                <w:szCs w:val="24"/>
              </w:rPr>
              <w:t>verbinden.</w:t>
            </w:r>
          </w:p>
        </w:tc>
      </w:tr>
      <w:tr w:rsidR="008557B0" w14:paraId="66B9DB14" w14:textId="77777777" w:rsidTr="00152B2B">
        <w:sdt>
          <w:sdtPr>
            <w:rPr>
              <w:rFonts w:ascii="Helvetica" w:hAnsi="Helvetica" w:cs="Helvetica"/>
              <w:sz w:val="24"/>
              <w:szCs w:val="24"/>
            </w:rPr>
            <w:id w:val="1157117861"/>
            <w:showingPlcHdr/>
            <w:text/>
          </w:sdtPr>
          <w:sdtEndPr/>
          <w:sdtContent>
            <w:tc>
              <w:tcPr>
                <w:tcW w:w="9212" w:type="dxa"/>
              </w:tcPr>
              <w:p w14:paraId="66B9DB13" w14:textId="77777777" w:rsidR="008557B0" w:rsidRDefault="00F826B2" w:rsidP="00366BC4">
                <w:pPr>
                  <w:rPr>
                    <w:rFonts w:ascii="Helvetica" w:hAnsi="Helvetica" w:cs="Helvetica"/>
                    <w:sz w:val="24"/>
                    <w:szCs w:val="24"/>
                  </w:rPr>
                </w:pPr>
                <w:r w:rsidRPr="006D1D64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66B9DB15" w14:textId="77777777" w:rsidR="00226788" w:rsidRPr="00D11098" w:rsidRDefault="00226788" w:rsidP="00785784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color w:val="000000"/>
          <w:sz w:val="18"/>
          <w:szCs w:val="18"/>
        </w:rPr>
      </w:pPr>
    </w:p>
    <w:p w14:paraId="66B9DB16" w14:textId="59F0965F" w:rsidR="0020318A" w:rsidRPr="0020318A" w:rsidRDefault="00785784" w:rsidP="00B42791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FF"/>
        </w:rPr>
      </w:pPr>
      <w:r w:rsidRPr="0020318A">
        <w:rPr>
          <w:i/>
          <w:iCs/>
          <w:color w:val="000000"/>
        </w:rPr>
        <w:t xml:space="preserve">Bitte senden Sie das ausgefüllte Formblatt </w:t>
      </w:r>
      <w:r w:rsidR="004405F8" w:rsidRPr="0020318A">
        <w:rPr>
          <w:i/>
          <w:iCs/>
          <w:color w:val="000000"/>
        </w:rPr>
        <w:t xml:space="preserve">schnellstmöglich, spätestens jedoch </w:t>
      </w:r>
      <w:r w:rsidRPr="0020318A">
        <w:rPr>
          <w:i/>
          <w:iCs/>
          <w:color w:val="000000"/>
        </w:rPr>
        <w:t>bis</w:t>
      </w:r>
      <w:r w:rsidR="002F4F93" w:rsidRPr="0020318A">
        <w:rPr>
          <w:i/>
          <w:iCs/>
          <w:color w:val="000000"/>
        </w:rPr>
        <w:t xml:space="preserve"> </w:t>
      </w:r>
      <w:r w:rsidR="00CA3235">
        <w:rPr>
          <w:b/>
          <w:i/>
          <w:iCs/>
          <w:color w:val="000000"/>
          <w:u w:val="single"/>
        </w:rPr>
        <w:t>30</w:t>
      </w:r>
      <w:r w:rsidR="00E86934">
        <w:rPr>
          <w:b/>
          <w:i/>
          <w:iCs/>
          <w:color w:val="000000"/>
          <w:u w:val="single"/>
        </w:rPr>
        <w:t>.05.2022</w:t>
      </w:r>
      <w:r w:rsidR="002F4F93" w:rsidRPr="0020318A">
        <w:rPr>
          <w:i/>
          <w:iCs/>
          <w:color w:val="000000"/>
        </w:rPr>
        <w:t xml:space="preserve"> </w:t>
      </w:r>
      <w:r w:rsidRPr="0020318A">
        <w:rPr>
          <w:i/>
          <w:iCs/>
          <w:color w:val="000000"/>
        </w:rPr>
        <w:t>per E-Mail an</w:t>
      </w:r>
      <w:r w:rsidR="004405F8" w:rsidRPr="0020318A">
        <w:rPr>
          <w:i/>
          <w:iCs/>
          <w:color w:val="000000"/>
        </w:rPr>
        <w:t xml:space="preserve"> </w:t>
      </w:r>
      <w:hyperlink r:id="rId7" w:history="1">
        <w:r w:rsidR="001734B4" w:rsidRPr="00964CD1">
          <w:rPr>
            <w:rStyle w:val="Hyperlink"/>
            <w:i/>
            <w:iCs/>
          </w:rPr>
          <w:t>kathleen.roehrig@tmil.thueringen.de</w:t>
        </w:r>
      </w:hyperlink>
      <w:r w:rsidR="0020318A">
        <w:rPr>
          <w:i/>
          <w:iCs/>
          <w:color w:val="0000FF"/>
        </w:rPr>
        <w:t xml:space="preserve"> </w:t>
      </w:r>
    </w:p>
    <w:p w14:paraId="66B9DB17" w14:textId="4CBB9F2A" w:rsidR="007F4526" w:rsidRPr="0020318A" w:rsidRDefault="00785784" w:rsidP="00B42791">
      <w:pPr>
        <w:autoSpaceDE w:val="0"/>
        <w:autoSpaceDN w:val="0"/>
        <w:adjustRightInd w:val="0"/>
        <w:spacing w:after="0" w:line="240" w:lineRule="auto"/>
        <w:jc w:val="both"/>
      </w:pPr>
      <w:r w:rsidRPr="0020318A">
        <w:rPr>
          <w:i/>
          <w:iCs/>
          <w:color w:val="000000"/>
        </w:rPr>
        <w:t>oder per Post an Thüringer Ministerium für</w:t>
      </w:r>
      <w:r w:rsidR="00B42791" w:rsidRPr="0020318A">
        <w:rPr>
          <w:i/>
          <w:iCs/>
          <w:color w:val="000000"/>
        </w:rPr>
        <w:t xml:space="preserve"> </w:t>
      </w:r>
      <w:r w:rsidRPr="0020318A">
        <w:rPr>
          <w:i/>
          <w:iCs/>
          <w:color w:val="000000"/>
        </w:rPr>
        <w:t xml:space="preserve">Infrastruktur und Landwirtschaft, Referat </w:t>
      </w:r>
      <w:r w:rsidR="00B14193">
        <w:rPr>
          <w:i/>
          <w:iCs/>
          <w:color w:val="000000"/>
        </w:rPr>
        <w:t>3</w:t>
      </w:r>
      <w:r w:rsidR="00116B07" w:rsidRPr="0020318A">
        <w:rPr>
          <w:i/>
          <w:iCs/>
          <w:color w:val="000000"/>
        </w:rPr>
        <w:t>4</w:t>
      </w:r>
      <w:r w:rsidRPr="0020318A">
        <w:rPr>
          <w:i/>
          <w:iCs/>
          <w:color w:val="000000"/>
        </w:rPr>
        <w:t>, Werner-Seelenbinder-Str. 8, 99096 Erfurt</w:t>
      </w:r>
      <w:r w:rsidR="00366BC4" w:rsidRPr="0020318A">
        <w:tab/>
      </w:r>
    </w:p>
    <w:sectPr w:rsidR="007F4526" w:rsidRPr="0020318A" w:rsidSect="00E1484B">
      <w:headerReference w:type="default" r:id="rId8"/>
      <w:footerReference w:type="default" r:id="rId9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9DB1A" w14:textId="77777777" w:rsidR="00E86934" w:rsidRDefault="00E86934" w:rsidP="007F4526">
      <w:pPr>
        <w:spacing w:after="0" w:line="240" w:lineRule="auto"/>
      </w:pPr>
      <w:r>
        <w:separator/>
      </w:r>
    </w:p>
  </w:endnote>
  <w:endnote w:type="continuationSeparator" w:id="0">
    <w:p w14:paraId="66B9DB1B" w14:textId="77777777" w:rsidR="00E86934" w:rsidRDefault="00E86934" w:rsidP="007F4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99573"/>
      <w:docPartObj>
        <w:docPartGallery w:val="Page Numbers (Bottom of Page)"/>
        <w:docPartUnique/>
      </w:docPartObj>
    </w:sdtPr>
    <w:sdtEndPr/>
    <w:sdtContent>
      <w:p w14:paraId="66B9DB1E" w14:textId="4BA321F7" w:rsidR="00E86934" w:rsidRDefault="00E8693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235">
          <w:rPr>
            <w:noProof/>
          </w:rPr>
          <w:t>1</w:t>
        </w:r>
        <w:r>
          <w:fldChar w:fldCharType="end"/>
        </w:r>
      </w:p>
    </w:sdtContent>
  </w:sdt>
  <w:p w14:paraId="66B9DB1F" w14:textId="77777777" w:rsidR="00E86934" w:rsidRPr="007F4526" w:rsidRDefault="00E86934" w:rsidP="007F4526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9DB18" w14:textId="77777777" w:rsidR="00E86934" w:rsidRDefault="00E86934" w:rsidP="007F4526">
      <w:pPr>
        <w:spacing w:after="0" w:line="240" w:lineRule="auto"/>
      </w:pPr>
      <w:r>
        <w:separator/>
      </w:r>
    </w:p>
  </w:footnote>
  <w:footnote w:type="continuationSeparator" w:id="0">
    <w:p w14:paraId="66B9DB19" w14:textId="77777777" w:rsidR="00E86934" w:rsidRDefault="00E86934" w:rsidP="007F4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9DB1D" w14:textId="42AE6F05" w:rsidR="00E86934" w:rsidRDefault="00E86934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1B8C9C78" wp14:editId="412E3497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5952490" cy="571500"/>
          <wp:effectExtent l="0" t="0" r="0" b="0"/>
          <wp:wrapThrough wrapText="bothSides">
            <wp:wrapPolygon edited="0">
              <wp:start x="0" y="0"/>
              <wp:lineTo x="0" y="20880"/>
              <wp:lineTo x="21499" y="20880"/>
              <wp:lineTo x="21499" y="0"/>
              <wp:lineTo x="0" y="0"/>
            </wp:wrapPolygon>
          </wp:wrapThrough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Iw/POyL2pb6c+Pk0x8rGsGptrGVS58axIowGS53JaHRm5Oyo5GZ7WVySBgq5gAcWKQL6br0yWC8crRqBKfuuuA==" w:salt="kMvawyF7awAPJa+Kg0aIx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C8EAB708-66A6-401C-9E7F-F34C88571789}"/>
    <w:docVar w:name="dgnword-eventsink" w:val="247826256"/>
  </w:docVars>
  <w:rsids>
    <w:rsidRoot w:val="00B56A78"/>
    <w:rsid w:val="00033FB9"/>
    <w:rsid w:val="00047182"/>
    <w:rsid w:val="000B7741"/>
    <w:rsid w:val="00107472"/>
    <w:rsid w:val="00116B07"/>
    <w:rsid w:val="0013793F"/>
    <w:rsid w:val="00152B2B"/>
    <w:rsid w:val="00164EB6"/>
    <w:rsid w:val="00172514"/>
    <w:rsid w:val="001734B4"/>
    <w:rsid w:val="00194346"/>
    <w:rsid w:val="001C2D7F"/>
    <w:rsid w:val="001E0093"/>
    <w:rsid w:val="0020318A"/>
    <w:rsid w:val="002049DE"/>
    <w:rsid w:val="002075CC"/>
    <w:rsid w:val="002076FD"/>
    <w:rsid w:val="00210209"/>
    <w:rsid w:val="00226788"/>
    <w:rsid w:val="0023543B"/>
    <w:rsid w:val="00275283"/>
    <w:rsid w:val="002A55EC"/>
    <w:rsid w:val="002B3C51"/>
    <w:rsid w:val="002F4F93"/>
    <w:rsid w:val="00302C94"/>
    <w:rsid w:val="00315C5A"/>
    <w:rsid w:val="00334C06"/>
    <w:rsid w:val="00350814"/>
    <w:rsid w:val="00364874"/>
    <w:rsid w:val="00366BC4"/>
    <w:rsid w:val="00396900"/>
    <w:rsid w:val="003A4446"/>
    <w:rsid w:val="003B64D0"/>
    <w:rsid w:val="00423CDC"/>
    <w:rsid w:val="004405F8"/>
    <w:rsid w:val="00454441"/>
    <w:rsid w:val="004670E7"/>
    <w:rsid w:val="004755A1"/>
    <w:rsid w:val="004A09F1"/>
    <w:rsid w:val="004A344E"/>
    <w:rsid w:val="004C015F"/>
    <w:rsid w:val="004C5453"/>
    <w:rsid w:val="005015EB"/>
    <w:rsid w:val="00506BB2"/>
    <w:rsid w:val="005528A9"/>
    <w:rsid w:val="00553580"/>
    <w:rsid w:val="00585B28"/>
    <w:rsid w:val="005950AA"/>
    <w:rsid w:val="005F7FF6"/>
    <w:rsid w:val="00612A62"/>
    <w:rsid w:val="006A4189"/>
    <w:rsid w:val="006F198E"/>
    <w:rsid w:val="007045B3"/>
    <w:rsid w:val="00743F93"/>
    <w:rsid w:val="00785784"/>
    <w:rsid w:val="00797120"/>
    <w:rsid w:val="007C1682"/>
    <w:rsid w:val="007F4526"/>
    <w:rsid w:val="008005F5"/>
    <w:rsid w:val="008202D2"/>
    <w:rsid w:val="0082407C"/>
    <w:rsid w:val="008300C8"/>
    <w:rsid w:val="008557B0"/>
    <w:rsid w:val="00863134"/>
    <w:rsid w:val="008C4395"/>
    <w:rsid w:val="008C7B86"/>
    <w:rsid w:val="008F10BC"/>
    <w:rsid w:val="00906D8A"/>
    <w:rsid w:val="009127B5"/>
    <w:rsid w:val="00965A76"/>
    <w:rsid w:val="009D592A"/>
    <w:rsid w:val="009E48E0"/>
    <w:rsid w:val="00A430D9"/>
    <w:rsid w:val="00A542B9"/>
    <w:rsid w:val="00A77CA6"/>
    <w:rsid w:val="00AA102F"/>
    <w:rsid w:val="00AE2F4E"/>
    <w:rsid w:val="00AF53B3"/>
    <w:rsid w:val="00B14193"/>
    <w:rsid w:val="00B16CC4"/>
    <w:rsid w:val="00B31445"/>
    <w:rsid w:val="00B37E6D"/>
    <w:rsid w:val="00B42791"/>
    <w:rsid w:val="00B52A8B"/>
    <w:rsid w:val="00B56A78"/>
    <w:rsid w:val="00B87EE1"/>
    <w:rsid w:val="00BA1A0D"/>
    <w:rsid w:val="00BE08AD"/>
    <w:rsid w:val="00BF0ABC"/>
    <w:rsid w:val="00C57123"/>
    <w:rsid w:val="00CA3235"/>
    <w:rsid w:val="00D060FF"/>
    <w:rsid w:val="00D11098"/>
    <w:rsid w:val="00D175DC"/>
    <w:rsid w:val="00DF0E4A"/>
    <w:rsid w:val="00DF58AE"/>
    <w:rsid w:val="00DF7080"/>
    <w:rsid w:val="00DF7163"/>
    <w:rsid w:val="00E00EEA"/>
    <w:rsid w:val="00E06586"/>
    <w:rsid w:val="00E1484B"/>
    <w:rsid w:val="00E22676"/>
    <w:rsid w:val="00E86934"/>
    <w:rsid w:val="00ED5D90"/>
    <w:rsid w:val="00EE51DC"/>
    <w:rsid w:val="00EF3C85"/>
    <w:rsid w:val="00F655A1"/>
    <w:rsid w:val="00F826B2"/>
    <w:rsid w:val="00F87CA3"/>
    <w:rsid w:val="00F91822"/>
    <w:rsid w:val="00FE2F23"/>
    <w:rsid w:val="00FF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B9DAD1"/>
  <w15:docId w15:val="{EE1C4565-AA43-4EC1-8C37-3B4AD9AFD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4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4526"/>
  </w:style>
  <w:style w:type="paragraph" w:styleId="Fuzeile">
    <w:name w:val="footer"/>
    <w:basedOn w:val="Standard"/>
    <w:link w:val="FuzeileZchn"/>
    <w:uiPriority w:val="99"/>
    <w:unhideWhenUsed/>
    <w:rsid w:val="007F45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45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4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452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66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127B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2031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hleen.roehrig@tmil.thueringen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oehrig\IGW%202019\Aussteller\Interessenbekundung\FORMULAR%20IGW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7B43C9469C405993E1E69491FA8F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5D898D-ED50-41F6-B25D-0B6F3B94AC80}"/>
      </w:docPartPr>
      <w:docPartBody>
        <w:p w:rsidR="00FB782E" w:rsidRDefault="00540B67">
          <w:pPr>
            <w:pStyle w:val="3B7B43C9469C405993E1E69491FA8F5D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B48533CA0AA4559A3A468DEDD86D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1600B6-2F22-40C7-B075-87B6985E5364}"/>
      </w:docPartPr>
      <w:docPartBody>
        <w:p w:rsidR="00FB782E" w:rsidRDefault="00540B67">
          <w:pPr>
            <w:pStyle w:val="0B48533CA0AA4559A3A468DEDD86D6B1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D1D37E4F7BC4142AE1AE30972CD8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496724-2C57-4DCE-B3D0-79D9ABE41B12}"/>
      </w:docPartPr>
      <w:docPartBody>
        <w:p w:rsidR="00FB782E" w:rsidRDefault="00540B67">
          <w:pPr>
            <w:pStyle w:val="9D1D37E4F7BC4142AE1AE30972CD8B51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21E3F6B8CAB4A0DA9CE78C3867350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11747C-732E-412F-A612-04ECB3C876FA}"/>
      </w:docPartPr>
      <w:docPartBody>
        <w:p w:rsidR="00FB782E" w:rsidRDefault="00540B67">
          <w:pPr>
            <w:pStyle w:val="D21E3F6B8CAB4A0DA9CE78C3867350C8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A463F1A4F144E1E85E903DCB746A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0C6023-E4AE-4E02-8764-3B6969DE1989}"/>
      </w:docPartPr>
      <w:docPartBody>
        <w:p w:rsidR="00FB782E" w:rsidRDefault="00540B67">
          <w:pPr>
            <w:pStyle w:val="1A463F1A4F144E1E85E903DCB746AB76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058A23D720D4659A9CD993280BBA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2B5D14-06B3-48DE-8EBA-CEE20470A300}"/>
      </w:docPartPr>
      <w:docPartBody>
        <w:p w:rsidR="00FB782E" w:rsidRDefault="00540B67">
          <w:pPr>
            <w:pStyle w:val="5058A23D720D4659A9CD993280BBA06D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B68BF3A39984BDF925C65BD21378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9CFC8-76EA-4ABE-B1EA-6588DFB58370}"/>
      </w:docPartPr>
      <w:docPartBody>
        <w:p w:rsidR="00FB782E" w:rsidRDefault="00540B67">
          <w:pPr>
            <w:pStyle w:val="DB68BF3A39984BDF925C65BD213781C7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B8C70A95B614C68A6ADC7113DB60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7CE92-23C1-4C2C-8EC9-797E191D81E2}"/>
      </w:docPartPr>
      <w:docPartBody>
        <w:p w:rsidR="00FB782E" w:rsidRDefault="00540B67">
          <w:pPr>
            <w:pStyle w:val="4B8C70A95B614C68A6ADC7113DB606F4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D501BE7DE394A0894489ED55872BE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7DEF57-AE1F-4567-ADF2-05BF8286A579}"/>
      </w:docPartPr>
      <w:docPartBody>
        <w:p w:rsidR="009D0BF0" w:rsidRDefault="007C3D98" w:rsidP="007C3D98">
          <w:pPr>
            <w:pStyle w:val="8D501BE7DE394A0894489ED55872BEFE"/>
          </w:pPr>
          <w:r w:rsidRPr="006D1D6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-Oblique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B67"/>
    <w:rsid w:val="00540B67"/>
    <w:rsid w:val="007C3D98"/>
    <w:rsid w:val="00815164"/>
    <w:rsid w:val="009D0BF0"/>
    <w:rsid w:val="00FB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064E8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C3D98"/>
    <w:rPr>
      <w:color w:val="808080"/>
    </w:rPr>
  </w:style>
  <w:style w:type="paragraph" w:customStyle="1" w:styleId="3B7B43C9469C405993E1E69491FA8F5D">
    <w:name w:val="3B7B43C9469C405993E1E69491FA8F5D"/>
  </w:style>
  <w:style w:type="paragraph" w:customStyle="1" w:styleId="0B48533CA0AA4559A3A468DEDD86D6B1">
    <w:name w:val="0B48533CA0AA4559A3A468DEDD86D6B1"/>
  </w:style>
  <w:style w:type="paragraph" w:customStyle="1" w:styleId="9D1D37E4F7BC4142AE1AE30972CD8B51">
    <w:name w:val="9D1D37E4F7BC4142AE1AE30972CD8B51"/>
  </w:style>
  <w:style w:type="paragraph" w:customStyle="1" w:styleId="D21E3F6B8CAB4A0DA9CE78C3867350C8">
    <w:name w:val="D21E3F6B8CAB4A0DA9CE78C3867350C8"/>
  </w:style>
  <w:style w:type="paragraph" w:customStyle="1" w:styleId="1A463F1A4F144E1E85E903DCB746AB76">
    <w:name w:val="1A463F1A4F144E1E85E903DCB746AB76"/>
  </w:style>
  <w:style w:type="paragraph" w:customStyle="1" w:styleId="5058A23D720D4659A9CD993280BBA06D">
    <w:name w:val="5058A23D720D4659A9CD993280BBA06D"/>
  </w:style>
  <w:style w:type="paragraph" w:customStyle="1" w:styleId="DB68BF3A39984BDF925C65BD213781C7">
    <w:name w:val="DB68BF3A39984BDF925C65BD213781C7"/>
  </w:style>
  <w:style w:type="paragraph" w:customStyle="1" w:styleId="4B8C70A95B614C68A6ADC7113DB606F4">
    <w:name w:val="4B8C70A95B614C68A6ADC7113DB606F4"/>
  </w:style>
  <w:style w:type="paragraph" w:customStyle="1" w:styleId="0A44099EB17F436D88297B79FAD45BE1">
    <w:name w:val="0A44099EB17F436D88297B79FAD45BE1"/>
    <w:rsid w:val="007C3D98"/>
    <w:pPr>
      <w:spacing w:after="160" w:line="259" w:lineRule="auto"/>
    </w:pPr>
  </w:style>
  <w:style w:type="paragraph" w:customStyle="1" w:styleId="8D501BE7DE394A0894489ED55872BEFE">
    <w:name w:val="8D501BE7DE394A0894489ED55872BEFE"/>
    <w:rsid w:val="007C3D9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0AC9-D77F-461E-970C-030E9E840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 IGW 2019.DOTX</Template>
  <TotalTime>0</TotalTime>
  <Pages>1</Pages>
  <Words>389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TMBLV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TMIL Röhrig, Kathleen</dc:creator>
  <cp:lastModifiedBy>TMIL Röhrig, Kathleen</cp:lastModifiedBy>
  <cp:revision>7</cp:revision>
  <dcterms:created xsi:type="dcterms:W3CDTF">2022-04-25T11:43:00Z</dcterms:created>
  <dcterms:modified xsi:type="dcterms:W3CDTF">2022-04-27T11:55:00Z</dcterms:modified>
</cp:coreProperties>
</file>